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5FEFF" w14:textId="77777777" w:rsidR="001A3210" w:rsidRDefault="004A2473" w:rsidP="009A3255">
      <w:pPr>
        <w:rPr>
          <w:noProof/>
        </w:rPr>
      </w:pPr>
      <w:r w:rsidRPr="004A247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BDD88" wp14:editId="59FE85BE">
                <wp:simplePos x="0" y="0"/>
                <wp:positionH relativeFrom="column">
                  <wp:posOffset>-895350</wp:posOffset>
                </wp:positionH>
                <wp:positionV relativeFrom="paragraph">
                  <wp:posOffset>-952500</wp:posOffset>
                </wp:positionV>
                <wp:extent cx="7557135" cy="1799590"/>
                <wp:effectExtent l="0" t="0" r="0" b="0"/>
                <wp:wrapNone/>
                <wp:docPr id="2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7135" cy="1799590"/>
                        </a:xfrm>
                        <a:prstGeom prst="rect">
                          <a:avLst/>
                        </a:prstGeom>
                        <a:solidFill>
                          <a:srgbClr val="548B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F0D20" id="Rectangle 45" o:spid="_x0000_s1026" style="position:absolute;margin-left:-70.5pt;margin-top:-75pt;width:595.05pt;height:141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" fillcolor="#548bc9" stroked="f"/>
            </w:pict>
          </mc:Fallback>
        </mc:AlternateContent>
      </w:r>
      <w:r w:rsidRPr="004A247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5DB3FA" wp14:editId="69CE2B26">
                <wp:simplePos x="0" y="0"/>
                <wp:positionH relativeFrom="column">
                  <wp:posOffset>4918710</wp:posOffset>
                </wp:positionH>
                <wp:positionV relativeFrom="paragraph">
                  <wp:posOffset>-952500</wp:posOffset>
                </wp:positionV>
                <wp:extent cx="1746885" cy="1710055"/>
                <wp:effectExtent l="0" t="0" r="0" b="0"/>
                <wp:wrapNone/>
                <wp:docPr id="27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6885" cy="1710055"/>
                        </a:xfrm>
                        <a:custGeom>
                          <a:avLst/>
                          <a:gdLst>
                            <a:gd name="T0" fmla="+- 0 9211 9154"/>
                            <a:gd name="T1" fmla="*/ T0 w 2752"/>
                            <a:gd name="T2" fmla="+- 0 167 4"/>
                            <a:gd name="T3" fmla="*/ 167 h 2693"/>
                            <a:gd name="T4" fmla="+- 0 9188 9154"/>
                            <a:gd name="T5" fmla="*/ T4 w 2752"/>
                            <a:gd name="T6" fmla="+- 0 886 4"/>
                            <a:gd name="T7" fmla="*/ 886 h 2693"/>
                            <a:gd name="T8" fmla="+- 0 9262 9154"/>
                            <a:gd name="T9" fmla="*/ T8 w 2752"/>
                            <a:gd name="T10" fmla="+- 0 1217 4"/>
                            <a:gd name="T11" fmla="*/ 1217 h 2693"/>
                            <a:gd name="T12" fmla="+- 0 9385 9154"/>
                            <a:gd name="T13" fmla="*/ T12 w 2752"/>
                            <a:gd name="T14" fmla="+- 0 1469 4"/>
                            <a:gd name="T15" fmla="*/ 1469 h 2693"/>
                            <a:gd name="T16" fmla="+- 0 9537 9154"/>
                            <a:gd name="T17" fmla="*/ T16 w 2752"/>
                            <a:gd name="T18" fmla="+- 0 1651 4"/>
                            <a:gd name="T19" fmla="*/ 1651 h 2693"/>
                            <a:gd name="T20" fmla="+- 0 9700 9154"/>
                            <a:gd name="T21" fmla="*/ T20 w 2752"/>
                            <a:gd name="T22" fmla="+- 0 1777 4"/>
                            <a:gd name="T23" fmla="*/ 1777 h 2693"/>
                            <a:gd name="T24" fmla="+- 0 9854 9154"/>
                            <a:gd name="T25" fmla="*/ T24 w 2752"/>
                            <a:gd name="T26" fmla="+- 0 1856 4"/>
                            <a:gd name="T27" fmla="*/ 1856 h 2693"/>
                            <a:gd name="T28" fmla="+- 0 9982 9154"/>
                            <a:gd name="T29" fmla="*/ T28 w 2752"/>
                            <a:gd name="T30" fmla="+- 0 1901 4"/>
                            <a:gd name="T31" fmla="*/ 1901 h 2693"/>
                            <a:gd name="T32" fmla="+- 0 10114 9154"/>
                            <a:gd name="T33" fmla="*/ T32 w 2752"/>
                            <a:gd name="T34" fmla="+- 0 1934 4"/>
                            <a:gd name="T35" fmla="*/ 1934 h 2693"/>
                            <a:gd name="T36" fmla="+- 0 10347 9154"/>
                            <a:gd name="T37" fmla="*/ T36 w 2752"/>
                            <a:gd name="T38" fmla="+- 0 1964 4"/>
                            <a:gd name="T39" fmla="*/ 1964 h 2693"/>
                            <a:gd name="T40" fmla="+- 0 10504 9154"/>
                            <a:gd name="T41" fmla="*/ T40 w 2752"/>
                            <a:gd name="T42" fmla="+- 0 2126 4"/>
                            <a:gd name="T43" fmla="*/ 2126 h 2693"/>
                            <a:gd name="T44" fmla="+- 0 10647 9154"/>
                            <a:gd name="T45" fmla="*/ T44 w 2752"/>
                            <a:gd name="T46" fmla="+- 0 2329 4"/>
                            <a:gd name="T47" fmla="*/ 2329 h 2693"/>
                            <a:gd name="T48" fmla="+- 0 10821 9154"/>
                            <a:gd name="T49" fmla="*/ T48 w 2752"/>
                            <a:gd name="T50" fmla="+- 0 2491 4"/>
                            <a:gd name="T51" fmla="*/ 2491 h 2693"/>
                            <a:gd name="T52" fmla="+- 0 11022 9154"/>
                            <a:gd name="T53" fmla="*/ T52 w 2752"/>
                            <a:gd name="T54" fmla="+- 0 2606 4"/>
                            <a:gd name="T55" fmla="*/ 2606 h 2693"/>
                            <a:gd name="T56" fmla="+- 0 11241 9154"/>
                            <a:gd name="T57" fmla="*/ T56 w 2752"/>
                            <a:gd name="T58" fmla="+- 0 2675 4"/>
                            <a:gd name="T59" fmla="*/ 2675 h 2693"/>
                            <a:gd name="T60" fmla="+- 0 11475 9154"/>
                            <a:gd name="T61" fmla="*/ T60 w 2752"/>
                            <a:gd name="T62" fmla="+- 0 2697 4"/>
                            <a:gd name="T63" fmla="*/ 2697 h 2693"/>
                            <a:gd name="T64" fmla="+- 0 11719 9154"/>
                            <a:gd name="T65" fmla="*/ T64 w 2752"/>
                            <a:gd name="T66" fmla="+- 0 2674 4"/>
                            <a:gd name="T67" fmla="*/ 2674 h 2693"/>
                            <a:gd name="T68" fmla="+- 0 11905 9154"/>
                            <a:gd name="T69" fmla="*/ T68 w 2752"/>
                            <a:gd name="T70" fmla="+- 0 2626 4"/>
                            <a:gd name="T71" fmla="*/ 2626 h 2693"/>
                            <a:gd name="T72" fmla="+- 0 11529 9154"/>
                            <a:gd name="T73" fmla="*/ T72 w 2752"/>
                            <a:gd name="T74" fmla="+- 0 2052 4"/>
                            <a:gd name="T75" fmla="*/ 2052 h 2693"/>
                            <a:gd name="T76" fmla="+- 0 11313 9154"/>
                            <a:gd name="T77" fmla="*/ T76 w 2752"/>
                            <a:gd name="T78" fmla="+- 0 1988 4"/>
                            <a:gd name="T79" fmla="*/ 1988 h 2693"/>
                            <a:gd name="T80" fmla="+- 0 11184 9154"/>
                            <a:gd name="T81" fmla="*/ T80 w 2752"/>
                            <a:gd name="T82" fmla="+- 0 1886 4"/>
                            <a:gd name="T83" fmla="*/ 1886 h 2693"/>
                            <a:gd name="T84" fmla="+- 0 11119 9154"/>
                            <a:gd name="T85" fmla="*/ T84 w 2752"/>
                            <a:gd name="T86" fmla="+- 0 1797 4"/>
                            <a:gd name="T87" fmla="*/ 1797 h 2693"/>
                            <a:gd name="T88" fmla="+- 0 11364 9154"/>
                            <a:gd name="T89" fmla="*/ T88 w 2752"/>
                            <a:gd name="T90" fmla="+- 0 1708 4"/>
                            <a:gd name="T91" fmla="*/ 1708 h 2693"/>
                            <a:gd name="T92" fmla="+- 0 11570 9154"/>
                            <a:gd name="T93" fmla="*/ T92 w 2752"/>
                            <a:gd name="T94" fmla="+- 0 1615 4"/>
                            <a:gd name="T95" fmla="*/ 1615 h 2693"/>
                            <a:gd name="T96" fmla="+- 0 11767 9154"/>
                            <a:gd name="T97" fmla="*/ T96 w 2752"/>
                            <a:gd name="T98" fmla="+- 0 1507 4"/>
                            <a:gd name="T99" fmla="*/ 1507 h 2693"/>
                            <a:gd name="T100" fmla="+- 0 11905 9154"/>
                            <a:gd name="T101" fmla="*/ T100 w 2752"/>
                            <a:gd name="T102" fmla="+- 0 1417 4"/>
                            <a:gd name="T103" fmla="*/ 1417 h 2693"/>
                            <a:gd name="T104" fmla="+- 0 10237 9154"/>
                            <a:gd name="T105" fmla="*/ T104 w 2752"/>
                            <a:gd name="T106" fmla="+- 0 1338 4"/>
                            <a:gd name="T107" fmla="*/ 1338 h 2693"/>
                            <a:gd name="T108" fmla="+- 0 10091 9154"/>
                            <a:gd name="T109" fmla="*/ T108 w 2752"/>
                            <a:gd name="T110" fmla="+- 0 1290 4"/>
                            <a:gd name="T111" fmla="*/ 1290 h 2693"/>
                            <a:gd name="T112" fmla="+- 0 9999 9154"/>
                            <a:gd name="T113" fmla="*/ T112 w 2752"/>
                            <a:gd name="T114" fmla="+- 0 1232 4"/>
                            <a:gd name="T115" fmla="*/ 1232 h 2693"/>
                            <a:gd name="T116" fmla="+- 0 9902 9154"/>
                            <a:gd name="T117" fmla="*/ T116 w 2752"/>
                            <a:gd name="T118" fmla="+- 0 1117 4"/>
                            <a:gd name="T119" fmla="*/ 1117 h 2693"/>
                            <a:gd name="T120" fmla="+- 0 9827 9154"/>
                            <a:gd name="T121" fmla="*/ T120 w 2752"/>
                            <a:gd name="T122" fmla="+- 0 924 4"/>
                            <a:gd name="T123" fmla="*/ 924 h 2693"/>
                            <a:gd name="T124" fmla="+- 0 9799 9154"/>
                            <a:gd name="T125" fmla="*/ T124 w 2752"/>
                            <a:gd name="T126" fmla="+- 0 635 4"/>
                            <a:gd name="T127" fmla="*/ 635 h 2693"/>
                            <a:gd name="T128" fmla="+- 0 9861 9154"/>
                            <a:gd name="T129" fmla="*/ T128 w 2752"/>
                            <a:gd name="T130" fmla="+- 0 169 4"/>
                            <a:gd name="T131" fmla="*/ 169 h 2693"/>
                            <a:gd name="T132" fmla="+- 0 11905 9154"/>
                            <a:gd name="T133" fmla="*/ T132 w 2752"/>
                            <a:gd name="T134" fmla="+- 0 1991 4"/>
                            <a:gd name="T135" fmla="*/ 1991 h 2693"/>
                            <a:gd name="T136" fmla="+- 0 11622 9154"/>
                            <a:gd name="T137" fmla="*/ T136 w 2752"/>
                            <a:gd name="T138" fmla="+- 0 2054 4"/>
                            <a:gd name="T139" fmla="*/ 2054 h 2693"/>
                            <a:gd name="T140" fmla="+- 0 11905 9154"/>
                            <a:gd name="T141" fmla="*/ T140 w 2752"/>
                            <a:gd name="T142" fmla="+- 0 4 4"/>
                            <a:gd name="T143" fmla="*/ 4 h 2693"/>
                            <a:gd name="T144" fmla="+- 0 10815 9154"/>
                            <a:gd name="T145" fmla="*/ T144 w 2752"/>
                            <a:gd name="T146" fmla="+- 0 69 4"/>
                            <a:gd name="T147" fmla="*/ 69 h 2693"/>
                            <a:gd name="T148" fmla="+- 0 10653 9154"/>
                            <a:gd name="T149" fmla="*/ T148 w 2752"/>
                            <a:gd name="T150" fmla="+- 0 237 4"/>
                            <a:gd name="T151" fmla="*/ 237 h 2693"/>
                            <a:gd name="T152" fmla="+- 0 10516 9154"/>
                            <a:gd name="T153" fmla="*/ T152 w 2752"/>
                            <a:gd name="T154" fmla="+- 0 432 4"/>
                            <a:gd name="T155" fmla="*/ 432 h 2693"/>
                            <a:gd name="T156" fmla="+- 0 10410 9154"/>
                            <a:gd name="T157" fmla="*/ T156 w 2752"/>
                            <a:gd name="T158" fmla="+- 0 647 4"/>
                            <a:gd name="T159" fmla="*/ 647 h 2693"/>
                            <a:gd name="T160" fmla="+- 0 10337 9154"/>
                            <a:gd name="T161" fmla="*/ T160 w 2752"/>
                            <a:gd name="T162" fmla="+- 0 874 4"/>
                            <a:gd name="T163" fmla="*/ 874 h 2693"/>
                            <a:gd name="T164" fmla="+- 0 10296 9154"/>
                            <a:gd name="T165" fmla="*/ T164 w 2752"/>
                            <a:gd name="T166" fmla="+- 0 1110 4"/>
                            <a:gd name="T167" fmla="*/ 1110 h 2693"/>
                            <a:gd name="T168" fmla="+- 0 10288 9154"/>
                            <a:gd name="T169" fmla="*/ T168 w 2752"/>
                            <a:gd name="T170" fmla="+- 0 1349 4"/>
                            <a:gd name="T171" fmla="*/ 1349 h 2693"/>
                            <a:gd name="T172" fmla="+- 0 10951 9154"/>
                            <a:gd name="T173" fmla="*/ T172 w 2752"/>
                            <a:gd name="T174" fmla="+- 0 1320 4"/>
                            <a:gd name="T175" fmla="*/ 1320 h 2693"/>
                            <a:gd name="T176" fmla="+- 0 10932 9154"/>
                            <a:gd name="T177" fmla="*/ T176 w 2752"/>
                            <a:gd name="T178" fmla="+- 0 1161 4"/>
                            <a:gd name="T179" fmla="*/ 1161 h 2693"/>
                            <a:gd name="T180" fmla="+- 0 10959 9154"/>
                            <a:gd name="T181" fmla="*/ T180 w 2752"/>
                            <a:gd name="T182" fmla="+- 0 956 4"/>
                            <a:gd name="T183" fmla="*/ 956 h 2693"/>
                            <a:gd name="T184" fmla="+- 0 11037 9154"/>
                            <a:gd name="T185" fmla="*/ T184 w 2752"/>
                            <a:gd name="T186" fmla="+- 0 751 4"/>
                            <a:gd name="T187" fmla="*/ 751 h 2693"/>
                            <a:gd name="T188" fmla="+- 0 11162 9154"/>
                            <a:gd name="T189" fmla="*/ T188 w 2752"/>
                            <a:gd name="T190" fmla="+- 0 563 4"/>
                            <a:gd name="T191" fmla="*/ 563 h 2693"/>
                            <a:gd name="T192" fmla="+- 0 11329 9154"/>
                            <a:gd name="T193" fmla="*/ T192 w 2752"/>
                            <a:gd name="T194" fmla="+- 0 410 4"/>
                            <a:gd name="T195" fmla="*/ 410 h 2693"/>
                            <a:gd name="T196" fmla="+- 0 11533 9154"/>
                            <a:gd name="T197" fmla="*/ T196 w 2752"/>
                            <a:gd name="T198" fmla="+- 0 309 4"/>
                            <a:gd name="T199" fmla="*/ 309 h 2693"/>
                            <a:gd name="T200" fmla="+- 0 11905 9154"/>
                            <a:gd name="T201" fmla="*/ T200 w 2752"/>
                            <a:gd name="T202" fmla="+- 0 296 4"/>
                            <a:gd name="T203" fmla="*/ 296 h 2693"/>
                            <a:gd name="T204" fmla="+- 0 11629 9154"/>
                            <a:gd name="T205" fmla="*/ T204 w 2752"/>
                            <a:gd name="T206" fmla="+- 0 296 4"/>
                            <a:gd name="T207" fmla="*/ 296 h 2693"/>
                            <a:gd name="T208" fmla="+- 0 11751 9154"/>
                            <a:gd name="T209" fmla="*/ T208 w 2752"/>
                            <a:gd name="T210" fmla="+- 0 344 4"/>
                            <a:gd name="T211" fmla="*/ 344 h 2693"/>
                            <a:gd name="T212" fmla="+- 0 11809 9154"/>
                            <a:gd name="T213" fmla="*/ T212 w 2752"/>
                            <a:gd name="T214" fmla="+- 0 433 4"/>
                            <a:gd name="T215" fmla="*/ 433 h 2693"/>
                            <a:gd name="T216" fmla="+- 0 11800 9154"/>
                            <a:gd name="T217" fmla="*/ T216 w 2752"/>
                            <a:gd name="T218" fmla="+- 0 673 4"/>
                            <a:gd name="T219" fmla="*/ 673 h 2693"/>
                            <a:gd name="T220" fmla="+- 0 11680 9154"/>
                            <a:gd name="T221" fmla="*/ T220 w 2752"/>
                            <a:gd name="T222" fmla="+- 0 881 4"/>
                            <a:gd name="T223" fmla="*/ 881 h 2693"/>
                            <a:gd name="T224" fmla="+- 0 11515 9154"/>
                            <a:gd name="T225" fmla="*/ T224 w 2752"/>
                            <a:gd name="T226" fmla="+- 0 1040 4"/>
                            <a:gd name="T227" fmla="*/ 1040 h 2693"/>
                            <a:gd name="T228" fmla="+- 0 11320 9154"/>
                            <a:gd name="T229" fmla="*/ T228 w 2752"/>
                            <a:gd name="T230" fmla="+- 0 1172 4"/>
                            <a:gd name="T231" fmla="*/ 1172 h 2693"/>
                            <a:gd name="T232" fmla="+- 0 11114 9154"/>
                            <a:gd name="T233" fmla="*/ T232 w 2752"/>
                            <a:gd name="T234" fmla="+- 0 1269 4"/>
                            <a:gd name="T235" fmla="*/ 1269 h 2693"/>
                            <a:gd name="T236" fmla="+- 0 10951 9154"/>
                            <a:gd name="T237" fmla="*/ T236 w 2752"/>
                            <a:gd name="T238" fmla="+- 0 1320 4"/>
                            <a:gd name="T239" fmla="*/ 1320 h 26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752" h="2693">
                              <a:moveTo>
                                <a:pt x="751" y="0"/>
                              </a:moveTo>
                              <a:lnTo>
                                <a:pt x="127" y="0"/>
                              </a:lnTo>
                              <a:lnTo>
                                <a:pt x="57" y="163"/>
                              </a:lnTo>
                              <a:lnTo>
                                <a:pt x="3" y="355"/>
                              </a:lnTo>
                              <a:lnTo>
                                <a:pt x="0" y="564"/>
                              </a:lnTo>
                              <a:lnTo>
                                <a:pt x="34" y="882"/>
                              </a:lnTo>
                              <a:lnTo>
                                <a:pt x="52" y="1002"/>
                              </a:lnTo>
                              <a:lnTo>
                                <a:pt x="77" y="1112"/>
                              </a:lnTo>
                              <a:lnTo>
                                <a:pt x="108" y="1213"/>
                              </a:lnTo>
                              <a:lnTo>
                                <a:pt x="145" y="1305"/>
                              </a:lnTo>
                              <a:lnTo>
                                <a:pt x="186" y="1389"/>
                              </a:lnTo>
                              <a:lnTo>
                                <a:pt x="231" y="1465"/>
                              </a:lnTo>
                              <a:lnTo>
                                <a:pt x="280" y="1533"/>
                              </a:lnTo>
                              <a:lnTo>
                                <a:pt x="331" y="1593"/>
                              </a:lnTo>
                              <a:lnTo>
                                <a:pt x="383" y="1647"/>
                              </a:lnTo>
                              <a:lnTo>
                                <a:pt x="437" y="1695"/>
                              </a:lnTo>
                              <a:lnTo>
                                <a:pt x="492" y="1737"/>
                              </a:lnTo>
                              <a:lnTo>
                                <a:pt x="546" y="1773"/>
                              </a:lnTo>
                              <a:lnTo>
                                <a:pt x="599" y="1804"/>
                              </a:lnTo>
                              <a:lnTo>
                                <a:pt x="651" y="1830"/>
                              </a:lnTo>
                              <a:lnTo>
                                <a:pt x="700" y="1852"/>
                              </a:lnTo>
                              <a:lnTo>
                                <a:pt x="747" y="1871"/>
                              </a:lnTo>
                              <a:lnTo>
                                <a:pt x="790" y="1885"/>
                              </a:lnTo>
                              <a:lnTo>
                                <a:pt x="828" y="1897"/>
                              </a:lnTo>
                              <a:lnTo>
                                <a:pt x="861" y="1907"/>
                              </a:lnTo>
                              <a:lnTo>
                                <a:pt x="888" y="1914"/>
                              </a:lnTo>
                              <a:lnTo>
                                <a:pt x="960" y="1930"/>
                              </a:lnTo>
                              <a:lnTo>
                                <a:pt x="1036" y="1944"/>
                              </a:lnTo>
                              <a:lnTo>
                                <a:pt x="1114" y="1954"/>
                              </a:lnTo>
                              <a:lnTo>
                                <a:pt x="1193" y="1960"/>
                              </a:lnTo>
                              <a:lnTo>
                                <a:pt x="1272" y="1963"/>
                              </a:lnTo>
                              <a:lnTo>
                                <a:pt x="1309" y="2045"/>
                              </a:lnTo>
                              <a:lnTo>
                                <a:pt x="1350" y="2122"/>
                              </a:lnTo>
                              <a:lnTo>
                                <a:pt x="1394" y="2194"/>
                              </a:lnTo>
                              <a:lnTo>
                                <a:pt x="1442" y="2262"/>
                              </a:lnTo>
                              <a:lnTo>
                                <a:pt x="1493" y="2325"/>
                              </a:lnTo>
                              <a:lnTo>
                                <a:pt x="1548" y="2384"/>
                              </a:lnTo>
                              <a:lnTo>
                                <a:pt x="1606" y="2438"/>
                              </a:lnTo>
                              <a:lnTo>
                                <a:pt x="1667" y="2487"/>
                              </a:lnTo>
                              <a:lnTo>
                                <a:pt x="1732" y="2531"/>
                              </a:lnTo>
                              <a:lnTo>
                                <a:pt x="1800" y="2570"/>
                              </a:lnTo>
                              <a:lnTo>
                                <a:pt x="1868" y="2602"/>
                              </a:lnTo>
                              <a:lnTo>
                                <a:pt x="1939" y="2630"/>
                              </a:lnTo>
                              <a:lnTo>
                                <a:pt x="2012" y="2653"/>
                              </a:lnTo>
                              <a:lnTo>
                                <a:pt x="2087" y="2671"/>
                              </a:lnTo>
                              <a:lnTo>
                                <a:pt x="2164" y="2683"/>
                              </a:lnTo>
                              <a:lnTo>
                                <a:pt x="2242" y="2691"/>
                              </a:lnTo>
                              <a:lnTo>
                                <a:pt x="2321" y="2693"/>
                              </a:lnTo>
                              <a:lnTo>
                                <a:pt x="2402" y="2691"/>
                              </a:lnTo>
                              <a:lnTo>
                                <a:pt x="2483" y="2683"/>
                              </a:lnTo>
                              <a:lnTo>
                                <a:pt x="2565" y="2670"/>
                              </a:lnTo>
                              <a:lnTo>
                                <a:pt x="2647" y="2652"/>
                              </a:lnTo>
                              <a:lnTo>
                                <a:pt x="2730" y="2629"/>
                              </a:lnTo>
                              <a:lnTo>
                                <a:pt x="2751" y="2622"/>
                              </a:lnTo>
                              <a:lnTo>
                                <a:pt x="2751" y="2050"/>
                              </a:lnTo>
                              <a:lnTo>
                                <a:pt x="2468" y="2050"/>
                              </a:lnTo>
                              <a:lnTo>
                                <a:pt x="2375" y="2048"/>
                              </a:lnTo>
                              <a:lnTo>
                                <a:pt x="2293" y="2035"/>
                              </a:lnTo>
                              <a:lnTo>
                                <a:pt x="2221" y="2013"/>
                              </a:lnTo>
                              <a:lnTo>
                                <a:pt x="2159" y="1984"/>
                              </a:lnTo>
                              <a:lnTo>
                                <a:pt x="2107" y="1951"/>
                              </a:lnTo>
                              <a:lnTo>
                                <a:pt x="2064" y="1916"/>
                              </a:lnTo>
                              <a:lnTo>
                                <a:pt x="2030" y="1882"/>
                              </a:lnTo>
                              <a:lnTo>
                                <a:pt x="2004" y="1851"/>
                              </a:lnTo>
                              <a:lnTo>
                                <a:pt x="1986" y="1826"/>
                              </a:lnTo>
                              <a:lnTo>
                                <a:pt x="1965" y="1793"/>
                              </a:lnTo>
                              <a:lnTo>
                                <a:pt x="2071" y="1757"/>
                              </a:lnTo>
                              <a:lnTo>
                                <a:pt x="2141" y="1732"/>
                              </a:lnTo>
                              <a:lnTo>
                                <a:pt x="2210" y="1704"/>
                              </a:lnTo>
                              <a:lnTo>
                                <a:pt x="2280" y="1675"/>
                              </a:lnTo>
                              <a:lnTo>
                                <a:pt x="2348" y="1644"/>
                              </a:lnTo>
                              <a:lnTo>
                                <a:pt x="2416" y="1611"/>
                              </a:lnTo>
                              <a:lnTo>
                                <a:pt x="2483" y="1577"/>
                              </a:lnTo>
                              <a:lnTo>
                                <a:pt x="2549" y="1541"/>
                              </a:lnTo>
                              <a:lnTo>
                                <a:pt x="2613" y="1503"/>
                              </a:lnTo>
                              <a:lnTo>
                                <a:pt x="2677" y="1464"/>
                              </a:lnTo>
                              <a:lnTo>
                                <a:pt x="2738" y="1423"/>
                              </a:lnTo>
                              <a:lnTo>
                                <a:pt x="2751" y="1413"/>
                              </a:lnTo>
                              <a:lnTo>
                                <a:pt x="2751" y="1345"/>
                              </a:lnTo>
                              <a:lnTo>
                                <a:pt x="1134" y="1345"/>
                              </a:lnTo>
                              <a:lnTo>
                                <a:pt x="1083" y="1334"/>
                              </a:lnTo>
                              <a:lnTo>
                                <a:pt x="1033" y="1321"/>
                              </a:lnTo>
                              <a:lnTo>
                                <a:pt x="984" y="1305"/>
                              </a:lnTo>
                              <a:lnTo>
                                <a:pt x="937" y="1286"/>
                              </a:lnTo>
                              <a:lnTo>
                                <a:pt x="909" y="1272"/>
                              </a:lnTo>
                              <a:lnTo>
                                <a:pt x="878" y="1253"/>
                              </a:lnTo>
                              <a:lnTo>
                                <a:pt x="845" y="1228"/>
                              </a:lnTo>
                              <a:lnTo>
                                <a:pt x="812" y="1197"/>
                              </a:lnTo>
                              <a:lnTo>
                                <a:pt x="780" y="1159"/>
                              </a:lnTo>
                              <a:lnTo>
                                <a:pt x="748" y="1113"/>
                              </a:lnTo>
                              <a:lnTo>
                                <a:pt x="719" y="1058"/>
                              </a:lnTo>
                              <a:lnTo>
                                <a:pt x="694" y="994"/>
                              </a:lnTo>
                              <a:lnTo>
                                <a:pt x="673" y="920"/>
                              </a:lnTo>
                              <a:lnTo>
                                <a:pt x="657" y="836"/>
                              </a:lnTo>
                              <a:lnTo>
                                <a:pt x="648" y="739"/>
                              </a:lnTo>
                              <a:lnTo>
                                <a:pt x="645" y="631"/>
                              </a:lnTo>
                              <a:lnTo>
                                <a:pt x="652" y="510"/>
                              </a:lnTo>
                              <a:lnTo>
                                <a:pt x="667" y="374"/>
                              </a:lnTo>
                              <a:lnTo>
                                <a:pt x="707" y="165"/>
                              </a:lnTo>
                              <a:lnTo>
                                <a:pt x="748" y="10"/>
                              </a:lnTo>
                              <a:lnTo>
                                <a:pt x="751" y="0"/>
                              </a:lnTo>
                              <a:close/>
                              <a:moveTo>
                                <a:pt x="2751" y="1987"/>
                              </a:moveTo>
                              <a:lnTo>
                                <a:pt x="2690" y="2008"/>
                              </a:lnTo>
                              <a:lnTo>
                                <a:pt x="2573" y="2037"/>
                              </a:lnTo>
                              <a:lnTo>
                                <a:pt x="2468" y="2050"/>
                              </a:lnTo>
                              <a:lnTo>
                                <a:pt x="2751" y="2050"/>
                              </a:lnTo>
                              <a:lnTo>
                                <a:pt x="2751" y="1987"/>
                              </a:lnTo>
                              <a:close/>
                              <a:moveTo>
                                <a:pt x="2751" y="0"/>
                              </a:moveTo>
                              <a:lnTo>
                                <a:pt x="1739" y="0"/>
                              </a:lnTo>
                              <a:lnTo>
                                <a:pt x="1720" y="15"/>
                              </a:lnTo>
                              <a:lnTo>
                                <a:pt x="1661" y="65"/>
                              </a:lnTo>
                              <a:lnTo>
                                <a:pt x="1604" y="118"/>
                              </a:lnTo>
                              <a:lnTo>
                                <a:pt x="1550" y="174"/>
                              </a:lnTo>
                              <a:lnTo>
                                <a:pt x="1499" y="233"/>
                              </a:lnTo>
                              <a:lnTo>
                                <a:pt x="1450" y="295"/>
                              </a:lnTo>
                              <a:lnTo>
                                <a:pt x="1405" y="360"/>
                              </a:lnTo>
                              <a:lnTo>
                                <a:pt x="1362" y="428"/>
                              </a:lnTo>
                              <a:lnTo>
                                <a:pt x="1323" y="499"/>
                              </a:lnTo>
                              <a:lnTo>
                                <a:pt x="1288" y="570"/>
                              </a:lnTo>
                              <a:lnTo>
                                <a:pt x="1256" y="643"/>
                              </a:lnTo>
                              <a:lnTo>
                                <a:pt x="1228" y="718"/>
                              </a:lnTo>
                              <a:lnTo>
                                <a:pt x="1203" y="793"/>
                              </a:lnTo>
                              <a:lnTo>
                                <a:pt x="1183" y="870"/>
                              </a:lnTo>
                              <a:lnTo>
                                <a:pt x="1165" y="948"/>
                              </a:lnTo>
                              <a:lnTo>
                                <a:pt x="1152" y="1026"/>
                              </a:lnTo>
                              <a:lnTo>
                                <a:pt x="1142" y="1106"/>
                              </a:lnTo>
                              <a:lnTo>
                                <a:pt x="1135" y="1185"/>
                              </a:lnTo>
                              <a:lnTo>
                                <a:pt x="1133" y="1265"/>
                              </a:lnTo>
                              <a:lnTo>
                                <a:pt x="1134" y="1345"/>
                              </a:lnTo>
                              <a:lnTo>
                                <a:pt x="2751" y="1345"/>
                              </a:lnTo>
                              <a:lnTo>
                                <a:pt x="2751" y="1316"/>
                              </a:lnTo>
                              <a:lnTo>
                                <a:pt x="1797" y="1316"/>
                              </a:lnTo>
                              <a:lnTo>
                                <a:pt x="1791" y="1285"/>
                              </a:lnTo>
                              <a:lnTo>
                                <a:pt x="1781" y="1223"/>
                              </a:lnTo>
                              <a:lnTo>
                                <a:pt x="1778" y="1157"/>
                              </a:lnTo>
                              <a:lnTo>
                                <a:pt x="1781" y="1090"/>
                              </a:lnTo>
                              <a:lnTo>
                                <a:pt x="1790" y="1022"/>
                              </a:lnTo>
                              <a:lnTo>
                                <a:pt x="1805" y="952"/>
                              </a:lnTo>
                              <a:lnTo>
                                <a:pt x="1825" y="883"/>
                              </a:lnTo>
                              <a:lnTo>
                                <a:pt x="1851" y="814"/>
                              </a:lnTo>
                              <a:lnTo>
                                <a:pt x="1883" y="747"/>
                              </a:lnTo>
                              <a:lnTo>
                                <a:pt x="1920" y="681"/>
                              </a:lnTo>
                              <a:lnTo>
                                <a:pt x="1961" y="619"/>
                              </a:lnTo>
                              <a:lnTo>
                                <a:pt x="2008" y="559"/>
                              </a:lnTo>
                              <a:lnTo>
                                <a:pt x="2059" y="503"/>
                              </a:lnTo>
                              <a:lnTo>
                                <a:pt x="2115" y="452"/>
                              </a:lnTo>
                              <a:lnTo>
                                <a:pt x="2175" y="406"/>
                              </a:lnTo>
                              <a:lnTo>
                                <a:pt x="2239" y="365"/>
                              </a:lnTo>
                              <a:lnTo>
                                <a:pt x="2307" y="332"/>
                              </a:lnTo>
                              <a:lnTo>
                                <a:pt x="2379" y="305"/>
                              </a:lnTo>
                              <a:lnTo>
                                <a:pt x="2428" y="294"/>
                              </a:lnTo>
                              <a:lnTo>
                                <a:pt x="2475" y="292"/>
                              </a:lnTo>
                              <a:lnTo>
                                <a:pt x="2751" y="292"/>
                              </a:lnTo>
                              <a:lnTo>
                                <a:pt x="2751" y="0"/>
                              </a:lnTo>
                              <a:close/>
                              <a:moveTo>
                                <a:pt x="2751" y="292"/>
                              </a:moveTo>
                              <a:lnTo>
                                <a:pt x="2475" y="292"/>
                              </a:lnTo>
                              <a:lnTo>
                                <a:pt x="2519" y="299"/>
                              </a:lnTo>
                              <a:lnTo>
                                <a:pt x="2560" y="315"/>
                              </a:lnTo>
                              <a:lnTo>
                                <a:pt x="2597" y="340"/>
                              </a:lnTo>
                              <a:lnTo>
                                <a:pt x="2619" y="360"/>
                              </a:lnTo>
                              <a:lnTo>
                                <a:pt x="2635" y="386"/>
                              </a:lnTo>
                              <a:lnTo>
                                <a:pt x="2655" y="429"/>
                              </a:lnTo>
                              <a:lnTo>
                                <a:pt x="2670" y="496"/>
                              </a:lnTo>
                              <a:lnTo>
                                <a:pt x="2667" y="579"/>
                              </a:lnTo>
                              <a:lnTo>
                                <a:pt x="2646" y="669"/>
                              </a:lnTo>
                              <a:lnTo>
                                <a:pt x="2607" y="759"/>
                              </a:lnTo>
                              <a:lnTo>
                                <a:pt x="2570" y="819"/>
                              </a:lnTo>
                              <a:lnTo>
                                <a:pt x="2526" y="877"/>
                              </a:lnTo>
                              <a:lnTo>
                                <a:pt x="2476" y="933"/>
                              </a:lnTo>
                              <a:lnTo>
                                <a:pt x="2421" y="986"/>
                              </a:lnTo>
                              <a:lnTo>
                                <a:pt x="2361" y="1036"/>
                              </a:lnTo>
                              <a:lnTo>
                                <a:pt x="2299" y="1083"/>
                              </a:lnTo>
                              <a:lnTo>
                                <a:pt x="2233" y="1127"/>
                              </a:lnTo>
                              <a:lnTo>
                                <a:pt x="2166" y="1168"/>
                              </a:lnTo>
                              <a:lnTo>
                                <a:pt x="2097" y="1204"/>
                              </a:lnTo>
                              <a:lnTo>
                                <a:pt x="2028" y="1237"/>
                              </a:lnTo>
                              <a:lnTo>
                                <a:pt x="1960" y="1265"/>
                              </a:lnTo>
                              <a:lnTo>
                                <a:pt x="1892" y="1289"/>
                              </a:lnTo>
                              <a:lnTo>
                                <a:pt x="1827" y="1309"/>
                              </a:lnTo>
                              <a:lnTo>
                                <a:pt x="1797" y="1316"/>
                              </a:lnTo>
                              <a:lnTo>
                                <a:pt x="2751" y="1316"/>
                              </a:lnTo>
                              <a:lnTo>
                                <a:pt x="2751" y="2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4A6D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0783A" id="AutoShape 44" o:spid="_x0000_s1026" style="position:absolute;margin-left:387.3pt;margin-top:-75pt;width:137.55pt;height:134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752,2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" path="m751,l127,,57,163,3,355,,564,34,882r18,120l77,1112r31,101l145,1305r41,84l231,1465r49,68l331,1593r52,54l437,1695r55,42l546,1773r53,31l651,1830r49,22l747,1871r43,14l828,1897r33,10l888,1914r72,16l1036,1944r78,10l1193,1960r79,3l1309,2045r41,77l1394,2194r48,68l1493,2325r55,59l1606,2438r61,49l1732,2531r68,39l1868,2602r71,28l2012,2653r75,18l2164,2683r78,8l2321,2693r81,-2l2483,2683r82,-13l2647,2652r83,-23l2751,2622r,-572l2468,2050r-93,-2l2293,2035r-72,-22l2159,1984r-52,-33l2064,1916r-34,-34l2004,1851r-18,-25l1965,1793r106,-36l2141,1732r69,-28l2280,1675r68,-31l2416,1611r67,-34l2549,1541r64,-38l2677,1464r61,-41l2751,1413r,-68l1134,1345r-51,-11l1033,1321r-49,-16l937,1286r-28,-14l878,1253r-33,-25l812,1197r-32,-38l748,1113r-29,-55l694,994,673,920,657,836r-9,-97l645,631r7,-121l667,374,707,165,748,10,751,xm2751,1987r-61,21l2573,2037r-105,13l2751,2050r,-63xm2751,l1739,r-19,15l1661,65r-57,53l1550,174r-51,59l1450,295r-45,65l1362,428r-39,71l1288,570r-32,73l1228,718r-25,75l1183,870r-18,78l1152,1026r-10,80l1135,1185r-2,80l1134,1345r1617,l2751,1316r-954,l1791,1285r-10,-62l1778,1157r3,-67l1790,1022r15,-70l1825,883r26,-69l1883,747r37,-66l1961,619r47,-60l2059,503r56,-51l2175,406r64,-41l2307,332r72,-27l2428,294r47,-2l2751,292,2751,xm2751,292r-276,l2519,299r41,16l2597,340r22,20l2635,386r20,43l2670,496r-3,83l2646,669r-39,90l2570,819r-44,58l2476,933r-55,53l2361,1036r-62,47l2233,1127r-67,41l2097,1204r-69,33l1960,1265r-68,24l1827,1309r-30,7l2751,1316r,-1024xe" fillcolor="#84a6d7" stroked="f">
                <v:path arrowok="t" o:connecttype="custom" o:connectlocs="36182,106045;21582,562610;68555,772795;146632,932815;243117,1048385;346584,1128395;444338,1178560;525589,1207135;609378,1228090;757280,1247140;856938,1350010;947711,1478915;1058160,1581785;1185749,1654810;1324763,1698625;1473299,1712595;1628183,1697990;1746250,1667510;1507577,1303020;1370467,1262380;1288582,1197610;1247322,1141095;1402840,1084580;1533603,1025525;1658652,956945;1746250,899795;687455,849630;594779,819150;536380,782320;474807,709295;427200,586740;409426,403225;448782,107315;1746250,1264285;1566611,1304290;1746250,2540;1054352,43815;951519,150495;864556,274320;797270,410845;750932,554990;724906,704850;719828,856615;1140680,838200;1128620,737235;1145759,607060;1195271,476885;1274617,357505;1380623,260350;1510116,196215;1746250,187960;1571054,187960;1648496,218440;1685312,274955;1679599,427355;1603427,559435;1498690,660400;1374910,744220;1244148,805815;1140680,838200" o:connectangles="0,0,0,0,0,0,0,0,0,0,0,0,0,0,0,0,0,0,0,0,0,0,0,0,0,0,0,0,0,0,0,0,0,0,0,0,0,0,0,0,0,0,0,0,0,0,0,0,0,0,0,0,0,0,0,0,0,0,0,0"/>
              </v:shape>
            </w:pict>
          </mc:Fallback>
        </mc:AlternateContent>
      </w:r>
      <w:r w:rsidRPr="004A2473">
        <w:rPr>
          <w:noProof/>
        </w:rPr>
        <w:drawing>
          <wp:anchor distT="0" distB="0" distL="114300" distR="114300" simplePos="0" relativeHeight="251661312" behindDoc="0" locked="0" layoutInCell="1" allowOverlap="1" wp14:anchorId="255A4CE3" wp14:editId="14447284">
            <wp:simplePos x="0" y="0"/>
            <wp:positionH relativeFrom="column">
              <wp:posOffset>-248920</wp:posOffset>
            </wp:positionH>
            <wp:positionV relativeFrom="paragraph">
              <wp:posOffset>-288290</wp:posOffset>
            </wp:positionV>
            <wp:extent cx="2571750" cy="681355"/>
            <wp:effectExtent l="0" t="0" r="0" b="0"/>
            <wp:wrapNone/>
            <wp:docPr id="1" name="scie-logo-wob.png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ie-logo-wob.png" descr="A close up of a 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681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A247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E9E176" wp14:editId="477B257D">
                <wp:simplePos x="0" y="0"/>
                <wp:positionH relativeFrom="column">
                  <wp:posOffset>4892675</wp:posOffset>
                </wp:positionH>
                <wp:positionV relativeFrom="paragraph">
                  <wp:posOffset>-934720</wp:posOffset>
                </wp:positionV>
                <wp:extent cx="1756410" cy="1570990"/>
                <wp:effectExtent l="0" t="0" r="0" b="0"/>
                <wp:wrapNone/>
                <wp:docPr id="28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6410" cy="1570990"/>
                        </a:xfrm>
                        <a:custGeom>
                          <a:avLst/>
                          <a:gdLst>
                            <a:gd name="T0" fmla="+- 0 11712 9139"/>
                            <a:gd name="T1" fmla="*/ T0 w 2767"/>
                            <a:gd name="T2" fmla="+- 0 1822 4"/>
                            <a:gd name="T3" fmla="*/ 1822 h 2474"/>
                            <a:gd name="T4" fmla="+- 0 11431 9139"/>
                            <a:gd name="T5" fmla="*/ T4 w 2767"/>
                            <a:gd name="T6" fmla="+- 0 1819 4"/>
                            <a:gd name="T7" fmla="*/ 1819 h 2474"/>
                            <a:gd name="T8" fmla="+- 0 11245 9139"/>
                            <a:gd name="T9" fmla="*/ T8 w 2767"/>
                            <a:gd name="T10" fmla="+- 0 1735 4"/>
                            <a:gd name="T11" fmla="*/ 1735 h 2474"/>
                            <a:gd name="T12" fmla="+- 0 11143 9139"/>
                            <a:gd name="T13" fmla="*/ T12 w 2767"/>
                            <a:gd name="T14" fmla="+- 0 1635 4"/>
                            <a:gd name="T15" fmla="*/ 1635 h 2474"/>
                            <a:gd name="T16" fmla="+- 0 11140 9139"/>
                            <a:gd name="T17" fmla="*/ T16 w 2767"/>
                            <a:gd name="T18" fmla="+- 0 1565 4"/>
                            <a:gd name="T19" fmla="*/ 1565 h 2474"/>
                            <a:gd name="T20" fmla="+- 0 11349 9139"/>
                            <a:gd name="T21" fmla="*/ T20 w 2767"/>
                            <a:gd name="T22" fmla="+- 0 1488 4"/>
                            <a:gd name="T23" fmla="*/ 1488 h 2474"/>
                            <a:gd name="T24" fmla="+- 0 11555 9139"/>
                            <a:gd name="T25" fmla="*/ T24 w 2767"/>
                            <a:gd name="T26" fmla="+- 0 1396 4"/>
                            <a:gd name="T27" fmla="*/ 1396 h 2474"/>
                            <a:gd name="T28" fmla="+- 0 11752 9139"/>
                            <a:gd name="T29" fmla="*/ T28 w 2767"/>
                            <a:gd name="T30" fmla="+- 0 1287 4"/>
                            <a:gd name="T31" fmla="*/ 1287 h 2474"/>
                            <a:gd name="T32" fmla="+- 0 11905 9139"/>
                            <a:gd name="T33" fmla="*/ T32 w 2767"/>
                            <a:gd name="T34" fmla="+- 0 1186 4"/>
                            <a:gd name="T35" fmla="*/ 1186 h 2474"/>
                            <a:gd name="T36" fmla="+- 0 10589 9139"/>
                            <a:gd name="T37" fmla="*/ T36 w 2767"/>
                            <a:gd name="T38" fmla="+- 0 80 4"/>
                            <a:gd name="T39" fmla="*/ 80 h 2474"/>
                            <a:gd name="T40" fmla="+- 0 10461 9139"/>
                            <a:gd name="T41" fmla="*/ T40 w 2767"/>
                            <a:gd name="T42" fmla="+- 0 283 4"/>
                            <a:gd name="T43" fmla="*/ 283 h 2474"/>
                            <a:gd name="T44" fmla="+- 0 10366 9139"/>
                            <a:gd name="T45" fmla="*/ T44 w 2767"/>
                            <a:gd name="T46" fmla="+- 0 502 4"/>
                            <a:gd name="T47" fmla="*/ 502 h 2474"/>
                            <a:gd name="T48" fmla="+- 0 10304 9139"/>
                            <a:gd name="T49" fmla="*/ T48 w 2767"/>
                            <a:gd name="T50" fmla="+- 0 732 4"/>
                            <a:gd name="T51" fmla="*/ 732 h 2474"/>
                            <a:gd name="T52" fmla="+- 0 10274 9139"/>
                            <a:gd name="T53" fmla="*/ T52 w 2767"/>
                            <a:gd name="T54" fmla="+- 0 969 4"/>
                            <a:gd name="T55" fmla="*/ 969 h 2474"/>
                            <a:gd name="T56" fmla="+- 0 10221 9139"/>
                            <a:gd name="T57" fmla="*/ T56 w 2767"/>
                            <a:gd name="T58" fmla="+- 0 1118 4"/>
                            <a:gd name="T59" fmla="*/ 1118 h 2474"/>
                            <a:gd name="T60" fmla="+- 0 10075 9139"/>
                            <a:gd name="T61" fmla="*/ T60 w 2767"/>
                            <a:gd name="T62" fmla="+- 0 1070 4"/>
                            <a:gd name="T63" fmla="*/ 1070 h 2474"/>
                            <a:gd name="T64" fmla="+- 0 9984 9139"/>
                            <a:gd name="T65" fmla="*/ T64 w 2767"/>
                            <a:gd name="T66" fmla="+- 0 1012 4"/>
                            <a:gd name="T67" fmla="*/ 1012 h 2474"/>
                            <a:gd name="T68" fmla="+- 0 9887 9139"/>
                            <a:gd name="T69" fmla="*/ T68 w 2767"/>
                            <a:gd name="T70" fmla="+- 0 897 4"/>
                            <a:gd name="T71" fmla="*/ 897 h 2474"/>
                            <a:gd name="T72" fmla="+- 0 9811 9139"/>
                            <a:gd name="T73" fmla="*/ T72 w 2767"/>
                            <a:gd name="T74" fmla="+- 0 705 4"/>
                            <a:gd name="T75" fmla="*/ 705 h 2474"/>
                            <a:gd name="T76" fmla="+- 0 9784 9139"/>
                            <a:gd name="T77" fmla="*/ T76 w 2767"/>
                            <a:gd name="T78" fmla="+- 0 415 4"/>
                            <a:gd name="T79" fmla="*/ 415 h 2474"/>
                            <a:gd name="T80" fmla="+- 0 9835 9139"/>
                            <a:gd name="T81" fmla="*/ T80 w 2767"/>
                            <a:gd name="T82" fmla="+- 0 4 4"/>
                            <a:gd name="T83" fmla="*/ 4 h 2474"/>
                            <a:gd name="T84" fmla="+- 0 9139 9139"/>
                            <a:gd name="T85" fmla="*/ T84 w 2767"/>
                            <a:gd name="T86" fmla="+- 0 348 4"/>
                            <a:gd name="T87" fmla="*/ 348 h 2474"/>
                            <a:gd name="T88" fmla="+- 0 9216 9139"/>
                            <a:gd name="T89" fmla="*/ T88 w 2767"/>
                            <a:gd name="T90" fmla="+- 0 896 4"/>
                            <a:gd name="T91" fmla="*/ 896 h 2474"/>
                            <a:gd name="T92" fmla="+- 0 9325 9139"/>
                            <a:gd name="T93" fmla="*/ T92 w 2767"/>
                            <a:gd name="T94" fmla="+- 0 1173 4"/>
                            <a:gd name="T95" fmla="*/ 1173 h 2474"/>
                            <a:gd name="T96" fmla="+- 0 9469 9139"/>
                            <a:gd name="T97" fmla="*/ T96 w 2767"/>
                            <a:gd name="T98" fmla="+- 0 1377 4"/>
                            <a:gd name="T99" fmla="*/ 1377 h 2474"/>
                            <a:gd name="T100" fmla="+- 0 9630 9139"/>
                            <a:gd name="T101" fmla="*/ T100 w 2767"/>
                            <a:gd name="T102" fmla="+- 0 1521 4"/>
                            <a:gd name="T103" fmla="*/ 1521 h 2474"/>
                            <a:gd name="T104" fmla="+- 0 9790 9139"/>
                            <a:gd name="T105" fmla="*/ T104 w 2767"/>
                            <a:gd name="T106" fmla="+- 0 1614 4"/>
                            <a:gd name="T107" fmla="*/ 1614 h 2474"/>
                            <a:gd name="T108" fmla="+- 0 9928 9139"/>
                            <a:gd name="T109" fmla="*/ T108 w 2767"/>
                            <a:gd name="T110" fmla="+- 0 1670 4"/>
                            <a:gd name="T111" fmla="*/ 1670 h 2474"/>
                            <a:gd name="T112" fmla="+- 0 10027 9139"/>
                            <a:gd name="T113" fmla="*/ T112 w 2767"/>
                            <a:gd name="T114" fmla="+- 0 1698 4"/>
                            <a:gd name="T115" fmla="*/ 1698 h 2474"/>
                            <a:gd name="T116" fmla="+- 0 10253 9139"/>
                            <a:gd name="T117" fmla="*/ T116 w 2767"/>
                            <a:gd name="T118" fmla="+- 0 1738 4"/>
                            <a:gd name="T119" fmla="*/ 1738 h 2474"/>
                            <a:gd name="T120" fmla="+- 0 10448 9139"/>
                            <a:gd name="T121" fmla="*/ T120 w 2767"/>
                            <a:gd name="T122" fmla="+- 0 1829 4"/>
                            <a:gd name="T123" fmla="*/ 1829 h 2474"/>
                            <a:gd name="T124" fmla="+- 0 10581 9139"/>
                            <a:gd name="T125" fmla="*/ T124 w 2767"/>
                            <a:gd name="T126" fmla="+- 0 2046 4"/>
                            <a:gd name="T127" fmla="*/ 2046 h 2474"/>
                            <a:gd name="T128" fmla="+- 0 10744 9139"/>
                            <a:gd name="T129" fmla="*/ T128 w 2767"/>
                            <a:gd name="T130" fmla="+- 0 2222 4"/>
                            <a:gd name="T131" fmla="*/ 2222 h 2474"/>
                            <a:gd name="T132" fmla="+- 0 10939 9139"/>
                            <a:gd name="T133" fmla="*/ T132 w 2767"/>
                            <a:gd name="T134" fmla="+- 0 2354 4"/>
                            <a:gd name="T135" fmla="*/ 2354 h 2474"/>
                            <a:gd name="T136" fmla="+- 0 11151 9139"/>
                            <a:gd name="T137" fmla="*/ T136 w 2767"/>
                            <a:gd name="T138" fmla="+- 0 2437 4"/>
                            <a:gd name="T139" fmla="*/ 2437 h 2474"/>
                            <a:gd name="T140" fmla="+- 0 11380 9139"/>
                            <a:gd name="T141" fmla="*/ T140 w 2767"/>
                            <a:gd name="T142" fmla="+- 0 2475 4"/>
                            <a:gd name="T143" fmla="*/ 2475 h 2474"/>
                            <a:gd name="T144" fmla="+- 0 11621 9139"/>
                            <a:gd name="T145" fmla="*/ T144 w 2767"/>
                            <a:gd name="T146" fmla="+- 0 2467 4"/>
                            <a:gd name="T147" fmla="*/ 2467 h 2474"/>
                            <a:gd name="T148" fmla="+- 0 11868 9139"/>
                            <a:gd name="T149" fmla="*/ T148 w 2767"/>
                            <a:gd name="T150" fmla="+- 0 2413 4"/>
                            <a:gd name="T151" fmla="*/ 2413 h 2474"/>
                            <a:gd name="T152" fmla="+- 0 10935 9139"/>
                            <a:gd name="T153" fmla="*/ T152 w 2767"/>
                            <a:gd name="T154" fmla="+- 0 1100 4"/>
                            <a:gd name="T155" fmla="*/ 1100 h 2474"/>
                            <a:gd name="T156" fmla="+- 0 10916 9139"/>
                            <a:gd name="T157" fmla="*/ T156 w 2767"/>
                            <a:gd name="T158" fmla="+- 0 942 4"/>
                            <a:gd name="T159" fmla="*/ 942 h 2474"/>
                            <a:gd name="T160" fmla="+- 0 10943 9139"/>
                            <a:gd name="T161" fmla="*/ T160 w 2767"/>
                            <a:gd name="T162" fmla="+- 0 736 4"/>
                            <a:gd name="T163" fmla="*/ 736 h 2474"/>
                            <a:gd name="T164" fmla="+- 0 11021 9139"/>
                            <a:gd name="T165" fmla="*/ T164 w 2767"/>
                            <a:gd name="T166" fmla="+- 0 531 4"/>
                            <a:gd name="T167" fmla="*/ 531 h 2474"/>
                            <a:gd name="T168" fmla="+- 0 11146 9139"/>
                            <a:gd name="T169" fmla="*/ T168 w 2767"/>
                            <a:gd name="T170" fmla="+- 0 343 4"/>
                            <a:gd name="T171" fmla="*/ 343 h 2474"/>
                            <a:gd name="T172" fmla="+- 0 11313 9139"/>
                            <a:gd name="T173" fmla="*/ T172 w 2767"/>
                            <a:gd name="T174" fmla="+- 0 190 4"/>
                            <a:gd name="T175" fmla="*/ 190 h 2474"/>
                            <a:gd name="T176" fmla="+- 0 11518 9139"/>
                            <a:gd name="T177" fmla="*/ T176 w 2767"/>
                            <a:gd name="T178" fmla="+- 0 89 4"/>
                            <a:gd name="T179" fmla="*/ 89 h 2474"/>
                            <a:gd name="T180" fmla="+- 0 11658 9139"/>
                            <a:gd name="T181" fmla="*/ T180 w 2767"/>
                            <a:gd name="T182" fmla="+- 0 83 4"/>
                            <a:gd name="T183" fmla="*/ 83 h 2474"/>
                            <a:gd name="T184" fmla="+- 0 11757 9139"/>
                            <a:gd name="T185" fmla="*/ T184 w 2767"/>
                            <a:gd name="T186" fmla="+- 0 144 4"/>
                            <a:gd name="T187" fmla="*/ 144 h 2474"/>
                            <a:gd name="T188" fmla="+- 0 11809 9139"/>
                            <a:gd name="T189" fmla="*/ T188 w 2767"/>
                            <a:gd name="T190" fmla="+- 0 280 4"/>
                            <a:gd name="T191" fmla="*/ 280 h 2474"/>
                            <a:gd name="T192" fmla="+- 0 11746 9139"/>
                            <a:gd name="T193" fmla="*/ T192 w 2767"/>
                            <a:gd name="T194" fmla="+- 0 543 4"/>
                            <a:gd name="T195" fmla="*/ 543 h 2474"/>
                            <a:gd name="T196" fmla="+- 0 11614 9139"/>
                            <a:gd name="T197" fmla="*/ T196 w 2767"/>
                            <a:gd name="T198" fmla="+- 0 717 4"/>
                            <a:gd name="T199" fmla="*/ 717 h 2474"/>
                            <a:gd name="T200" fmla="+- 0 11437 9139"/>
                            <a:gd name="T201" fmla="*/ T200 w 2767"/>
                            <a:gd name="T202" fmla="+- 0 868 4"/>
                            <a:gd name="T203" fmla="*/ 868 h 2474"/>
                            <a:gd name="T204" fmla="+- 0 11235 9139"/>
                            <a:gd name="T205" fmla="*/ T204 w 2767"/>
                            <a:gd name="T206" fmla="+- 0 989 4"/>
                            <a:gd name="T207" fmla="*/ 989 h 2474"/>
                            <a:gd name="T208" fmla="+- 0 11031 9139"/>
                            <a:gd name="T209" fmla="*/ T208 w 2767"/>
                            <a:gd name="T210" fmla="+- 0 1074 4"/>
                            <a:gd name="T211" fmla="*/ 1074 h 24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2767" h="2474">
                              <a:moveTo>
                                <a:pt x="2766" y="1762"/>
                              </a:moveTo>
                              <a:lnTo>
                                <a:pt x="2689" y="1789"/>
                              </a:lnTo>
                              <a:lnTo>
                                <a:pt x="2573" y="1818"/>
                              </a:lnTo>
                              <a:lnTo>
                                <a:pt x="2468" y="1830"/>
                              </a:lnTo>
                              <a:lnTo>
                                <a:pt x="2375" y="1828"/>
                              </a:lnTo>
                              <a:lnTo>
                                <a:pt x="2292" y="1815"/>
                              </a:lnTo>
                              <a:lnTo>
                                <a:pt x="2220" y="1793"/>
                              </a:lnTo>
                              <a:lnTo>
                                <a:pt x="2159" y="1764"/>
                              </a:lnTo>
                              <a:lnTo>
                                <a:pt x="2106" y="1731"/>
                              </a:lnTo>
                              <a:lnTo>
                                <a:pt x="2064" y="1696"/>
                              </a:lnTo>
                              <a:lnTo>
                                <a:pt x="2029" y="1662"/>
                              </a:lnTo>
                              <a:lnTo>
                                <a:pt x="2004" y="1631"/>
                              </a:lnTo>
                              <a:lnTo>
                                <a:pt x="1986" y="1606"/>
                              </a:lnTo>
                              <a:lnTo>
                                <a:pt x="1964" y="1574"/>
                              </a:lnTo>
                              <a:lnTo>
                                <a:pt x="2001" y="1561"/>
                              </a:lnTo>
                              <a:lnTo>
                                <a:pt x="2071" y="1537"/>
                              </a:lnTo>
                              <a:lnTo>
                                <a:pt x="2140" y="1512"/>
                              </a:lnTo>
                              <a:lnTo>
                                <a:pt x="2210" y="1484"/>
                              </a:lnTo>
                              <a:lnTo>
                                <a:pt x="2279" y="1455"/>
                              </a:lnTo>
                              <a:lnTo>
                                <a:pt x="2348" y="1424"/>
                              </a:lnTo>
                              <a:lnTo>
                                <a:pt x="2416" y="1392"/>
                              </a:lnTo>
                              <a:lnTo>
                                <a:pt x="2483" y="1357"/>
                              </a:lnTo>
                              <a:lnTo>
                                <a:pt x="2548" y="1321"/>
                              </a:lnTo>
                              <a:lnTo>
                                <a:pt x="2613" y="1283"/>
                              </a:lnTo>
                              <a:lnTo>
                                <a:pt x="2676" y="1244"/>
                              </a:lnTo>
                              <a:lnTo>
                                <a:pt x="2737" y="1203"/>
                              </a:lnTo>
                              <a:lnTo>
                                <a:pt x="2766" y="1182"/>
                              </a:lnTo>
                              <a:moveTo>
                                <a:pt x="1510" y="0"/>
                              </a:moveTo>
                              <a:lnTo>
                                <a:pt x="1498" y="13"/>
                              </a:lnTo>
                              <a:lnTo>
                                <a:pt x="1450" y="76"/>
                              </a:lnTo>
                              <a:lnTo>
                                <a:pt x="1404" y="141"/>
                              </a:lnTo>
                              <a:lnTo>
                                <a:pt x="1362" y="208"/>
                              </a:lnTo>
                              <a:lnTo>
                                <a:pt x="1322" y="279"/>
                              </a:lnTo>
                              <a:lnTo>
                                <a:pt x="1287" y="350"/>
                              </a:lnTo>
                              <a:lnTo>
                                <a:pt x="1255" y="423"/>
                              </a:lnTo>
                              <a:lnTo>
                                <a:pt x="1227" y="498"/>
                              </a:lnTo>
                              <a:lnTo>
                                <a:pt x="1203" y="574"/>
                              </a:lnTo>
                              <a:lnTo>
                                <a:pt x="1182" y="650"/>
                              </a:lnTo>
                              <a:lnTo>
                                <a:pt x="1165" y="728"/>
                              </a:lnTo>
                              <a:lnTo>
                                <a:pt x="1151" y="807"/>
                              </a:lnTo>
                              <a:lnTo>
                                <a:pt x="1141" y="886"/>
                              </a:lnTo>
                              <a:lnTo>
                                <a:pt x="1135" y="965"/>
                              </a:lnTo>
                              <a:lnTo>
                                <a:pt x="1132" y="1045"/>
                              </a:lnTo>
                              <a:lnTo>
                                <a:pt x="1133" y="1125"/>
                              </a:lnTo>
                              <a:lnTo>
                                <a:pt x="1082" y="1114"/>
                              </a:lnTo>
                              <a:lnTo>
                                <a:pt x="1032" y="1101"/>
                              </a:lnTo>
                              <a:lnTo>
                                <a:pt x="983" y="1085"/>
                              </a:lnTo>
                              <a:lnTo>
                                <a:pt x="936" y="1066"/>
                              </a:lnTo>
                              <a:lnTo>
                                <a:pt x="908" y="1052"/>
                              </a:lnTo>
                              <a:lnTo>
                                <a:pt x="877" y="1033"/>
                              </a:lnTo>
                              <a:lnTo>
                                <a:pt x="845" y="1008"/>
                              </a:lnTo>
                              <a:lnTo>
                                <a:pt x="812" y="977"/>
                              </a:lnTo>
                              <a:lnTo>
                                <a:pt x="779" y="939"/>
                              </a:lnTo>
                              <a:lnTo>
                                <a:pt x="748" y="893"/>
                              </a:lnTo>
                              <a:lnTo>
                                <a:pt x="719" y="838"/>
                              </a:lnTo>
                              <a:lnTo>
                                <a:pt x="693" y="774"/>
                              </a:lnTo>
                              <a:lnTo>
                                <a:pt x="672" y="701"/>
                              </a:lnTo>
                              <a:lnTo>
                                <a:pt x="656" y="616"/>
                              </a:lnTo>
                              <a:lnTo>
                                <a:pt x="647" y="520"/>
                              </a:lnTo>
                              <a:lnTo>
                                <a:pt x="645" y="411"/>
                              </a:lnTo>
                              <a:lnTo>
                                <a:pt x="651" y="290"/>
                              </a:lnTo>
                              <a:lnTo>
                                <a:pt x="667" y="155"/>
                              </a:lnTo>
                              <a:lnTo>
                                <a:pt x="696" y="0"/>
                              </a:lnTo>
                              <a:moveTo>
                                <a:pt x="40" y="0"/>
                              </a:moveTo>
                              <a:lnTo>
                                <a:pt x="3" y="135"/>
                              </a:lnTo>
                              <a:lnTo>
                                <a:pt x="0" y="344"/>
                              </a:lnTo>
                              <a:lnTo>
                                <a:pt x="33" y="662"/>
                              </a:lnTo>
                              <a:lnTo>
                                <a:pt x="51" y="782"/>
                              </a:lnTo>
                              <a:lnTo>
                                <a:pt x="77" y="892"/>
                              </a:lnTo>
                              <a:lnTo>
                                <a:pt x="108" y="993"/>
                              </a:lnTo>
                              <a:lnTo>
                                <a:pt x="144" y="1085"/>
                              </a:lnTo>
                              <a:lnTo>
                                <a:pt x="186" y="1169"/>
                              </a:lnTo>
                              <a:lnTo>
                                <a:pt x="231" y="1245"/>
                              </a:lnTo>
                              <a:lnTo>
                                <a:pt x="279" y="1313"/>
                              </a:lnTo>
                              <a:lnTo>
                                <a:pt x="330" y="1373"/>
                              </a:lnTo>
                              <a:lnTo>
                                <a:pt x="383" y="1427"/>
                              </a:lnTo>
                              <a:lnTo>
                                <a:pt x="437" y="1475"/>
                              </a:lnTo>
                              <a:lnTo>
                                <a:pt x="491" y="1517"/>
                              </a:lnTo>
                              <a:lnTo>
                                <a:pt x="546" y="1553"/>
                              </a:lnTo>
                              <a:lnTo>
                                <a:pt x="599" y="1584"/>
                              </a:lnTo>
                              <a:lnTo>
                                <a:pt x="651" y="1610"/>
                              </a:lnTo>
                              <a:lnTo>
                                <a:pt x="700" y="1632"/>
                              </a:lnTo>
                              <a:lnTo>
                                <a:pt x="746" y="1651"/>
                              </a:lnTo>
                              <a:lnTo>
                                <a:pt x="789" y="1666"/>
                              </a:lnTo>
                              <a:lnTo>
                                <a:pt x="827" y="1678"/>
                              </a:lnTo>
                              <a:lnTo>
                                <a:pt x="861" y="1687"/>
                              </a:lnTo>
                              <a:lnTo>
                                <a:pt x="888" y="1694"/>
                              </a:lnTo>
                              <a:lnTo>
                                <a:pt x="960" y="1711"/>
                              </a:lnTo>
                              <a:lnTo>
                                <a:pt x="1036" y="1724"/>
                              </a:lnTo>
                              <a:lnTo>
                                <a:pt x="1114" y="1734"/>
                              </a:lnTo>
                              <a:lnTo>
                                <a:pt x="1193" y="1740"/>
                              </a:lnTo>
                              <a:lnTo>
                                <a:pt x="1271" y="1743"/>
                              </a:lnTo>
                              <a:lnTo>
                                <a:pt x="1309" y="1825"/>
                              </a:lnTo>
                              <a:lnTo>
                                <a:pt x="1350" y="1902"/>
                              </a:lnTo>
                              <a:lnTo>
                                <a:pt x="1394" y="1975"/>
                              </a:lnTo>
                              <a:lnTo>
                                <a:pt x="1442" y="2042"/>
                              </a:lnTo>
                              <a:lnTo>
                                <a:pt x="1493" y="2106"/>
                              </a:lnTo>
                              <a:lnTo>
                                <a:pt x="1547" y="2164"/>
                              </a:lnTo>
                              <a:lnTo>
                                <a:pt x="1605" y="2218"/>
                              </a:lnTo>
                              <a:lnTo>
                                <a:pt x="1667" y="2267"/>
                              </a:lnTo>
                              <a:lnTo>
                                <a:pt x="1731" y="2311"/>
                              </a:lnTo>
                              <a:lnTo>
                                <a:pt x="1800" y="2350"/>
                              </a:lnTo>
                              <a:lnTo>
                                <a:pt x="1868" y="2383"/>
                              </a:lnTo>
                              <a:lnTo>
                                <a:pt x="1939" y="2410"/>
                              </a:lnTo>
                              <a:lnTo>
                                <a:pt x="2012" y="2433"/>
                              </a:lnTo>
                              <a:lnTo>
                                <a:pt x="2087" y="2451"/>
                              </a:lnTo>
                              <a:lnTo>
                                <a:pt x="2163" y="2463"/>
                              </a:lnTo>
                              <a:lnTo>
                                <a:pt x="2241" y="2471"/>
                              </a:lnTo>
                              <a:lnTo>
                                <a:pt x="2321" y="2474"/>
                              </a:lnTo>
                              <a:lnTo>
                                <a:pt x="2401" y="2471"/>
                              </a:lnTo>
                              <a:lnTo>
                                <a:pt x="2482" y="2463"/>
                              </a:lnTo>
                              <a:lnTo>
                                <a:pt x="2564" y="2450"/>
                              </a:lnTo>
                              <a:lnTo>
                                <a:pt x="2647" y="2432"/>
                              </a:lnTo>
                              <a:lnTo>
                                <a:pt x="2729" y="2409"/>
                              </a:lnTo>
                              <a:lnTo>
                                <a:pt x="2766" y="2397"/>
                              </a:lnTo>
                              <a:moveTo>
                                <a:pt x="1827" y="1089"/>
                              </a:moveTo>
                              <a:lnTo>
                                <a:pt x="1796" y="1096"/>
                              </a:lnTo>
                              <a:lnTo>
                                <a:pt x="1790" y="1066"/>
                              </a:lnTo>
                              <a:lnTo>
                                <a:pt x="1780" y="1003"/>
                              </a:lnTo>
                              <a:lnTo>
                                <a:pt x="1777" y="938"/>
                              </a:lnTo>
                              <a:lnTo>
                                <a:pt x="1780" y="870"/>
                              </a:lnTo>
                              <a:lnTo>
                                <a:pt x="1789" y="802"/>
                              </a:lnTo>
                              <a:lnTo>
                                <a:pt x="1804" y="732"/>
                              </a:lnTo>
                              <a:lnTo>
                                <a:pt x="1825" y="663"/>
                              </a:lnTo>
                              <a:lnTo>
                                <a:pt x="1851" y="595"/>
                              </a:lnTo>
                              <a:lnTo>
                                <a:pt x="1882" y="527"/>
                              </a:lnTo>
                              <a:lnTo>
                                <a:pt x="1919" y="462"/>
                              </a:lnTo>
                              <a:lnTo>
                                <a:pt x="1961" y="399"/>
                              </a:lnTo>
                              <a:lnTo>
                                <a:pt x="2007" y="339"/>
                              </a:lnTo>
                              <a:lnTo>
                                <a:pt x="2058" y="283"/>
                              </a:lnTo>
                              <a:lnTo>
                                <a:pt x="2114" y="232"/>
                              </a:lnTo>
                              <a:lnTo>
                                <a:pt x="2174" y="186"/>
                              </a:lnTo>
                              <a:lnTo>
                                <a:pt x="2238" y="146"/>
                              </a:lnTo>
                              <a:lnTo>
                                <a:pt x="2307" y="112"/>
                              </a:lnTo>
                              <a:lnTo>
                                <a:pt x="2379" y="85"/>
                              </a:lnTo>
                              <a:lnTo>
                                <a:pt x="2428" y="74"/>
                              </a:lnTo>
                              <a:lnTo>
                                <a:pt x="2475" y="72"/>
                              </a:lnTo>
                              <a:lnTo>
                                <a:pt x="2519" y="79"/>
                              </a:lnTo>
                              <a:lnTo>
                                <a:pt x="2560" y="96"/>
                              </a:lnTo>
                              <a:lnTo>
                                <a:pt x="2596" y="120"/>
                              </a:lnTo>
                              <a:lnTo>
                                <a:pt x="2618" y="140"/>
                              </a:lnTo>
                              <a:lnTo>
                                <a:pt x="2635" y="166"/>
                              </a:lnTo>
                              <a:lnTo>
                                <a:pt x="2655" y="210"/>
                              </a:lnTo>
                              <a:lnTo>
                                <a:pt x="2670" y="276"/>
                              </a:lnTo>
                              <a:lnTo>
                                <a:pt x="2667" y="359"/>
                              </a:lnTo>
                              <a:lnTo>
                                <a:pt x="2646" y="449"/>
                              </a:lnTo>
                              <a:lnTo>
                                <a:pt x="2607" y="539"/>
                              </a:lnTo>
                              <a:lnTo>
                                <a:pt x="2569" y="599"/>
                              </a:lnTo>
                              <a:lnTo>
                                <a:pt x="2525" y="657"/>
                              </a:lnTo>
                              <a:lnTo>
                                <a:pt x="2475" y="713"/>
                              </a:lnTo>
                              <a:lnTo>
                                <a:pt x="2420" y="766"/>
                              </a:lnTo>
                              <a:lnTo>
                                <a:pt x="2361" y="816"/>
                              </a:lnTo>
                              <a:lnTo>
                                <a:pt x="2298" y="864"/>
                              </a:lnTo>
                              <a:lnTo>
                                <a:pt x="2232" y="908"/>
                              </a:lnTo>
                              <a:lnTo>
                                <a:pt x="2165" y="948"/>
                              </a:lnTo>
                              <a:lnTo>
                                <a:pt x="2096" y="985"/>
                              </a:lnTo>
                              <a:lnTo>
                                <a:pt x="2027" y="1017"/>
                              </a:lnTo>
                              <a:lnTo>
                                <a:pt x="1959" y="1046"/>
                              </a:lnTo>
                              <a:lnTo>
                                <a:pt x="1892" y="1070"/>
                              </a:lnTo>
                              <a:lnTo>
                                <a:pt x="1827" y="1089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3F556" id="AutoShape 43" o:spid="_x0000_s1026" style="position:absolute;margin-left:385.25pt;margin-top:-73.6pt;width:138.3pt;height:123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767,2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" path="m2766,1762r-77,27l2573,1818r-105,12l2375,1828r-83,-13l2220,1793r-61,-29l2106,1731r-42,-35l2029,1662r-25,-31l1986,1606r-22,-32l2001,1561r70,-24l2140,1512r70,-28l2279,1455r69,-31l2416,1392r67,-35l2548,1321r65,-38l2676,1244r61,-41l2766,1182m1510,r-12,13l1450,76r-46,65l1362,208r-40,71l1287,350r-32,73l1227,498r-24,76l1182,650r-17,78l1151,807r-10,79l1135,965r-3,80l1133,1125r-51,-11l1032,1101r-49,-16l936,1066r-28,-14l877,1033r-32,-25l812,977,779,939,748,893,719,838,693,774,672,701,656,616r-9,-96l645,411r6,-121l667,155,696,m40,l3,135,,344,33,662,51,782,77,892r31,101l144,1085r42,84l231,1245r48,68l330,1373r53,54l437,1475r54,42l546,1553r53,31l651,1610r49,22l746,1651r43,15l827,1678r34,9l888,1694r72,17l1036,1724r78,10l1193,1740r78,3l1309,1825r41,77l1394,1975r48,67l1493,2106r54,58l1605,2218r62,49l1731,2311r69,39l1868,2383r71,27l2012,2433r75,18l2163,2463r78,8l2321,2474r80,-3l2482,2463r82,-13l2647,2432r82,-23l2766,2397m1827,1089r-31,7l1790,1066r-10,-63l1777,938r3,-68l1789,802r15,-70l1825,663r26,-68l1882,527r37,-65l1961,399r46,-60l2058,283r56,-51l2174,186r64,-40l2307,112r72,-27l2428,74r47,-2l2519,79r41,17l2596,120r22,20l2635,166r20,44l2670,276r-3,83l2646,449r-39,90l2569,599r-44,58l2475,713r-55,53l2361,816r-63,48l2232,908r-67,40l2096,985r-69,32l1959,1046r-67,24l1827,1089e" filled="f" strokecolor="white" strokeweight=".5pt">
                <v:path arrowok="t" o:connecttype="custom" o:connectlocs="1633265,1156970;1454894,1155065;1336827,1101725;1272080,1038225;1270176,993775;1402843,944880;1533606,886460;1658655,817245;1755775,753110;920417,50800;839167,179705;778863,318770;739508,464820;720465,615315;686822,709930;594145,679450;536381,642620;474808,569595;426566,447675;409427,263525;441800,2540;0,220980;48877,568960;118067,744855;209474,874395;311672,965835;413236,1024890;500834,1060450;563676,1078230;707134,1103630;830915,1161415;915339,1299210;1018807,1410970;1142587,1494790;1277158,1547495;1422521,1571625;1575500,1566545;1732289,1532255;1140048,698500;1127987,598170;1145126,467360;1194638,337185;1273984,217805;1379991,120650;1510119,56515;1598987,52705;1661829,91440;1694837,177800;1654847,344805;1571057,455295;1458703,551180;1330479,628015;1200986,681990" o:connectangles="0,0,0,0,0,0,0,0,0,0,0,0,0,0,0,0,0,0,0,0,0,0,0,0,0,0,0,0,0,0,0,0,0,0,0,0,0,0,0,0,0,0,0,0,0,0,0,0,0,0,0,0,0"/>
              </v:shape>
            </w:pict>
          </mc:Fallback>
        </mc:AlternateContent>
      </w:r>
    </w:p>
    <w:p w14:paraId="7EE468D4" w14:textId="77777777" w:rsidR="0061245B" w:rsidRDefault="0061245B" w:rsidP="009A3255"/>
    <w:p w14:paraId="1B96984F" w14:textId="77777777" w:rsidR="0061245B" w:rsidRDefault="0061245B" w:rsidP="009A3255"/>
    <w:p w14:paraId="7B5DDBF2" w14:textId="59C5153F" w:rsidR="00D43D8F" w:rsidRDefault="002822FF" w:rsidP="00D43D8F">
      <w:pPr>
        <w:pStyle w:val="Heading1"/>
        <w:spacing w:before="480"/>
      </w:pPr>
      <w:r>
        <w:t>Strengths-based Leadership (</w:t>
      </w:r>
      <w:r w:rsidR="001C3C21">
        <w:t>t</w:t>
      </w:r>
      <w:r>
        <w:t>ask 4)</w:t>
      </w:r>
      <w:r w:rsidR="006C4D3E">
        <w:t>: reflection log</w:t>
      </w:r>
    </w:p>
    <w:p w14:paraId="1D89EBA5" w14:textId="39BD2367" w:rsidR="007C2935" w:rsidRDefault="007C2935" w:rsidP="007C2935">
      <w:bookmarkStart w:id="0" w:name="_Hlk138071329"/>
      <w:r>
        <w:t xml:space="preserve">Task 4 will enable you to interact with the </w:t>
      </w:r>
      <w:r w:rsidR="00FB506F">
        <w:t xml:space="preserve">online </w:t>
      </w:r>
      <w:r>
        <w:t>resources provided which is only available to you for the duration of the programme.</w:t>
      </w:r>
    </w:p>
    <w:p w14:paraId="14C3AD21" w14:textId="327708EF" w:rsidR="007C2935" w:rsidRDefault="007C2935" w:rsidP="007C2935">
      <w:r>
        <w:t>This task requires that you</w:t>
      </w:r>
      <w:r w:rsidR="00BE2410">
        <w:t>:</w:t>
      </w:r>
      <w:r>
        <w:t xml:space="preserve"> </w:t>
      </w:r>
    </w:p>
    <w:p w14:paraId="72C9F75D" w14:textId="562C0330" w:rsidR="007C2935" w:rsidRDefault="69EC5C03" w:rsidP="00CB68DC">
      <w:pPr>
        <w:pStyle w:val="Bullet-level1"/>
      </w:pPr>
      <w:r>
        <w:t>Review the resources available for each of the three sections of this programme</w:t>
      </w:r>
      <w:r w:rsidR="00BE2410">
        <w:t>.</w:t>
      </w:r>
    </w:p>
    <w:p w14:paraId="038DB4A2" w14:textId="4329937B" w:rsidR="007C2935" w:rsidRDefault="69EC5C03" w:rsidP="00CB68DC">
      <w:pPr>
        <w:pStyle w:val="Bullet-level1"/>
      </w:pPr>
      <w:r>
        <w:t>W</w:t>
      </w:r>
      <w:r w:rsidR="007C2935">
        <w:t>atch a</w:t>
      </w:r>
      <w:r w:rsidR="5587C942">
        <w:t xml:space="preserve"> </w:t>
      </w:r>
      <w:r w:rsidR="007C2935">
        <w:t>video</w:t>
      </w:r>
      <w:r w:rsidR="69F7B93F">
        <w:t xml:space="preserve"> in each section </w:t>
      </w:r>
      <w:r w:rsidR="007C2935">
        <w:t>and answer questions created to enable you to reflect around the key messages in relationship to your own leadership role</w:t>
      </w:r>
      <w:r w:rsidR="00BE2410">
        <w:t>.</w:t>
      </w:r>
      <w:r w:rsidR="007C2935">
        <w:t xml:space="preserve"> </w:t>
      </w:r>
    </w:p>
    <w:p w14:paraId="728C1DFB" w14:textId="1FE20433" w:rsidR="007C2935" w:rsidRDefault="007C2935" w:rsidP="00CB68DC">
      <w:pPr>
        <w:pStyle w:val="Bullet-level1"/>
      </w:pPr>
      <w:r>
        <w:t>Complete a reflection log of your key takeaways from each of the three sections of the online resource</w:t>
      </w:r>
      <w:r w:rsidR="00BE2410">
        <w:t>.</w:t>
      </w:r>
    </w:p>
    <w:p w14:paraId="20201A74" w14:textId="4B5ADE3F" w:rsidR="007C2935" w:rsidRDefault="004D3ED5" w:rsidP="00CB68DC">
      <w:pPr>
        <w:pStyle w:val="Bullet-level1"/>
      </w:pPr>
      <w:r>
        <w:t>Beg</w:t>
      </w:r>
      <w:r w:rsidR="00863B9A">
        <w:t>in to think about your final self-reflection</w:t>
      </w:r>
      <w:r w:rsidR="00BE2410">
        <w:t>.</w:t>
      </w:r>
    </w:p>
    <w:p w14:paraId="11689E5F" w14:textId="39BDFE3D" w:rsidR="004D3ED5" w:rsidRDefault="004D3ED5">
      <w:pPr>
        <w:widowControl/>
        <w:autoSpaceDE/>
        <w:autoSpaceDN/>
        <w:spacing w:after="160" w:line="259" w:lineRule="auto"/>
        <w:outlineLvl w:val="9"/>
      </w:pPr>
      <w:r>
        <w:br w:type="page"/>
      </w:r>
    </w:p>
    <w:p w14:paraId="32654A4D" w14:textId="3F00D220" w:rsidR="002822FF" w:rsidRDefault="002822FF" w:rsidP="002822FF">
      <w:pPr>
        <w:pStyle w:val="Heading2"/>
      </w:pPr>
      <w:r>
        <w:lastRenderedPageBreak/>
        <w:t>Leadership and leadership of self</w:t>
      </w:r>
    </w:p>
    <w:p w14:paraId="022B92B1" w14:textId="3B360080" w:rsidR="002822FF" w:rsidRDefault="002822FF" w:rsidP="007C2935">
      <w:bookmarkStart w:id="1" w:name="_Hlk138071360"/>
      <w:bookmarkEnd w:id="0"/>
      <w:r>
        <w:t>Watch th</w:t>
      </w:r>
      <w:r w:rsidR="007658A3">
        <w:t xml:space="preserve">e </w:t>
      </w:r>
      <w:r>
        <w:t xml:space="preserve">video </w:t>
      </w:r>
      <w:r w:rsidR="00B30C43">
        <w:t xml:space="preserve">in the </w:t>
      </w:r>
      <w:hyperlink r:id="rId13" w:history="1">
        <w:r w:rsidR="00B30C43" w:rsidRPr="00C11943">
          <w:rPr>
            <w:rStyle w:val="Hyperlink"/>
          </w:rPr>
          <w:t>leadership and leadership of self section</w:t>
        </w:r>
      </w:hyperlink>
      <w:r w:rsidR="00B30C43">
        <w:t xml:space="preserve"> </w:t>
      </w:r>
      <w:r w:rsidR="00155051">
        <w:t>(</w:t>
      </w:r>
      <w:hyperlink r:id="rId14" w:history="1">
        <w:r w:rsidR="00155051" w:rsidRPr="00B21676">
          <w:rPr>
            <w:rStyle w:val="Hyperlink"/>
          </w:rPr>
          <w:t>https://scie.org.uk/strengths-based-approaches/leadership/programme/change/your-assessment-four</w:t>
        </w:r>
      </w:hyperlink>
      <w:r w:rsidR="00155051">
        <w:t xml:space="preserve">) </w:t>
      </w:r>
      <w:r>
        <w:t>and answer the following questions</w:t>
      </w:r>
      <w:r w:rsidR="00BA1C2C">
        <w:t>.</w:t>
      </w:r>
      <w:bookmarkEnd w:id="1"/>
    </w:p>
    <w:p w14:paraId="70A86719" w14:textId="21BE12E8" w:rsidR="002822FF" w:rsidRPr="00CB68DC" w:rsidRDefault="002822FF" w:rsidP="002822FF">
      <w:pPr>
        <w:rPr>
          <w:b/>
          <w:bCs w:val="0"/>
        </w:rPr>
      </w:pPr>
      <w:r w:rsidRPr="00CB68DC">
        <w:rPr>
          <w:b/>
          <w:bCs w:val="0"/>
        </w:rPr>
        <w:t xml:space="preserve">“If you want to create change, you have to start from a different place” – what are the </w:t>
      </w:r>
      <w:r w:rsidR="00EF4D17" w:rsidRPr="00CB68DC">
        <w:rPr>
          <w:b/>
          <w:bCs w:val="0"/>
        </w:rPr>
        <w:t>three</w:t>
      </w:r>
      <w:r w:rsidRPr="00CB68DC">
        <w:rPr>
          <w:b/>
          <w:bCs w:val="0"/>
        </w:rPr>
        <w:t xml:space="preserve"> key elements Martin</w:t>
      </w:r>
      <w:r w:rsidR="00AE6055" w:rsidRPr="00CB68DC">
        <w:rPr>
          <w:b/>
          <w:bCs w:val="0"/>
        </w:rPr>
        <w:t xml:space="preserve"> Pratt</w:t>
      </w:r>
      <w:r w:rsidRPr="00CB68DC">
        <w:rPr>
          <w:b/>
          <w:bCs w:val="0"/>
        </w:rPr>
        <w:t xml:space="preserve"> references to enable a strengths-based approach?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2822FF" w14:paraId="28B9FD46" w14:textId="77777777" w:rsidTr="002822FF">
        <w:tc>
          <w:tcPr>
            <w:tcW w:w="704" w:type="dxa"/>
          </w:tcPr>
          <w:p w14:paraId="10FA6BBF" w14:textId="4615CDDD" w:rsidR="002822FF" w:rsidRDefault="002822FF" w:rsidP="002822FF">
            <w:pPr>
              <w:spacing w:before="240"/>
              <w:jc w:val="center"/>
            </w:pPr>
            <w:r>
              <w:t>1.</w:t>
            </w:r>
          </w:p>
        </w:tc>
        <w:tc>
          <w:tcPr>
            <w:tcW w:w="8312" w:type="dxa"/>
          </w:tcPr>
          <w:p w14:paraId="72044438" w14:textId="4ADE6B5B" w:rsidR="002822FF" w:rsidRDefault="002822FF" w:rsidP="002822FF">
            <w:pPr>
              <w:spacing w:before="240"/>
            </w:pPr>
          </w:p>
        </w:tc>
      </w:tr>
      <w:tr w:rsidR="002822FF" w14:paraId="0E25766D" w14:textId="77777777" w:rsidTr="002822FF">
        <w:tc>
          <w:tcPr>
            <w:tcW w:w="704" w:type="dxa"/>
          </w:tcPr>
          <w:p w14:paraId="023633AF" w14:textId="600BAA4C" w:rsidR="002822FF" w:rsidRDefault="002822FF" w:rsidP="002822FF">
            <w:pPr>
              <w:spacing w:before="240"/>
              <w:jc w:val="center"/>
            </w:pPr>
            <w:r>
              <w:t>2.</w:t>
            </w:r>
          </w:p>
        </w:tc>
        <w:tc>
          <w:tcPr>
            <w:tcW w:w="8312" w:type="dxa"/>
          </w:tcPr>
          <w:p w14:paraId="74697E76" w14:textId="353BF3B3" w:rsidR="002822FF" w:rsidRDefault="002822FF" w:rsidP="002822FF">
            <w:pPr>
              <w:spacing w:before="240"/>
            </w:pPr>
          </w:p>
        </w:tc>
      </w:tr>
      <w:tr w:rsidR="002822FF" w14:paraId="30033509" w14:textId="77777777" w:rsidTr="002822FF">
        <w:tc>
          <w:tcPr>
            <w:tcW w:w="704" w:type="dxa"/>
          </w:tcPr>
          <w:p w14:paraId="4E3CD9E3" w14:textId="67937139" w:rsidR="002822FF" w:rsidRDefault="002822FF" w:rsidP="002822FF">
            <w:pPr>
              <w:spacing w:before="240"/>
              <w:jc w:val="center"/>
            </w:pPr>
            <w:r>
              <w:t>3.</w:t>
            </w:r>
          </w:p>
        </w:tc>
        <w:tc>
          <w:tcPr>
            <w:tcW w:w="8312" w:type="dxa"/>
          </w:tcPr>
          <w:p w14:paraId="0F7FAC57" w14:textId="516F5163" w:rsidR="002822FF" w:rsidRDefault="002822FF" w:rsidP="002822FF">
            <w:pPr>
              <w:spacing w:before="240"/>
            </w:pPr>
          </w:p>
        </w:tc>
      </w:tr>
    </w:tbl>
    <w:p w14:paraId="666E8347" w14:textId="411E51C8" w:rsidR="0059470B" w:rsidRDefault="0059470B" w:rsidP="002822FF"/>
    <w:p w14:paraId="358579AA" w14:textId="1C0F7359" w:rsidR="002822FF" w:rsidRPr="00CB68DC" w:rsidRDefault="002822FF" w:rsidP="004D3ED5">
      <w:pPr>
        <w:widowControl/>
        <w:autoSpaceDE/>
        <w:autoSpaceDN/>
        <w:spacing w:after="160" w:line="259" w:lineRule="auto"/>
        <w:outlineLvl w:val="9"/>
        <w:rPr>
          <w:b/>
          <w:bCs w:val="0"/>
        </w:rPr>
      </w:pPr>
      <w:r w:rsidRPr="00CB68DC">
        <w:rPr>
          <w:b/>
          <w:bCs w:val="0"/>
        </w:rPr>
        <w:t xml:space="preserve">Thinking about </w:t>
      </w:r>
      <w:r w:rsidR="007C2935" w:rsidRPr="00CB68DC">
        <w:rPr>
          <w:b/>
          <w:bCs w:val="0"/>
        </w:rPr>
        <w:t xml:space="preserve">my </w:t>
      </w:r>
      <w:r w:rsidRPr="00CB68DC">
        <w:rPr>
          <w:b/>
          <w:bCs w:val="0"/>
        </w:rPr>
        <w:t>current practice in relation to these identified elements</w:t>
      </w:r>
      <w:r w:rsidR="000A1361" w:rsidRPr="00CB68DC">
        <w:rPr>
          <w:b/>
          <w:bCs w:val="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3996"/>
        <w:gridCol w:w="4485"/>
      </w:tblGrid>
      <w:tr w:rsidR="0059470B" w14:paraId="65482892" w14:textId="77777777" w:rsidTr="00CB68DC">
        <w:tc>
          <w:tcPr>
            <w:tcW w:w="4531" w:type="dxa"/>
            <w:gridSpan w:val="2"/>
            <w:shd w:val="clear" w:color="auto" w:fill="D9E2F3" w:themeFill="accent1" w:themeFillTint="33"/>
          </w:tcPr>
          <w:p w14:paraId="6FEBE497" w14:textId="74AE7981" w:rsidR="0059470B" w:rsidRDefault="0059470B" w:rsidP="00CB68DC">
            <w:pPr>
              <w:spacing w:before="240"/>
            </w:pPr>
            <w:r>
              <w:t>I currently demonstrate by …</w:t>
            </w:r>
          </w:p>
        </w:tc>
        <w:tc>
          <w:tcPr>
            <w:tcW w:w="4485" w:type="dxa"/>
            <w:shd w:val="clear" w:color="auto" w:fill="D9E2F3" w:themeFill="accent1" w:themeFillTint="33"/>
          </w:tcPr>
          <w:p w14:paraId="47AD7AAD" w14:textId="1D7C271D" w:rsidR="0059470B" w:rsidRDefault="0059470B" w:rsidP="002822FF">
            <w:pPr>
              <w:spacing w:before="240"/>
            </w:pPr>
            <w:r>
              <w:t xml:space="preserve">I could enhance my practice by </w:t>
            </w:r>
            <w:r w:rsidR="003A1D04">
              <w:t>…</w:t>
            </w:r>
          </w:p>
        </w:tc>
      </w:tr>
      <w:tr w:rsidR="002822FF" w14:paraId="5498A2CE" w14:textId="77777777" w:rsidTr="00387DC9">
        <w:tc>
          <w:tcPr>
            <w:tcW w:w="535" w:type="dxa"/>
          </w:tcPr>
          <w:p w14:paraId="4420825F" w14:textId="77777777" w:rsidR="00F7117D" w:rsidRDefault="00F7117D" w:rsidP="002822FF">
            <w:pPr>
              <w:spacing w:before="240"/>
              <w:jc w:val="center"/>
            </w:pPr>
          </w:p>
          <w:p w14:paraId="6750A62A" w14:textId="2A0CB24A" w:rsidR="002822FF" w:rsidRDefault="002822FF" w:rsidP="002822FF">
            <w:pPr>
              <w:spacing w:before="240"/>
              <w:jc w:val="center"/>
            </w:pPr>
            <w:r>
              <w:t>1.</w:t>
            </w:r>
          </w:p>
        </w:tc>
        <w:tc>
          <w:tcPr>
            <w:tcW w:w="3996" w:type="dxa"/>
          </w:tcPr>
          <w:p w14:paraId="26ADA451" w14:textId="77777777" w:rsidR="002822FF" w:rsidRDefault="002822FF" w:rsidP="002822FF">
            <w:pPr>
              <w:spacing w:before="240"/>
            </w:pPr>
          </w:p>
          <w:p w14:paraId="1365236C" w14:textId="77777777" w:rsidR="00F7117D" w:rsidRDefault="00F7117D" w:rsidP="002822FF">
            <w:pPr>
              <w:spacing w:before="240"/>
            </w:pPr>
          </w:p>
          <w:p w14:paraId="1C037B1E" w14:textId="77777777" w:rsidR="00F7117D" w:rsidRDefault="00F7117D" w:rsidP="002822FF">
            <w:pPr>
              <w:spacing w:before="240"/>
            </w:pPr>
          </w:p>
        </w:tc>
        <w:tc>
          <w:tcPr>
            <w:tcW w:w="4485" w:type="dxa"/>
          </w:tcPr>
          <w:p w14:paraId="4C96E9EA" w14:textId="77777777" w:rsidR="002822FF" w:rsidRDefault="002822FF" w:rsidP="002822FF">
            <w:pPr>
              <w:spacing w:before="240"/>
            </w:pPr>
          </w:p>
        </w:tc>
      </w:tr>
      <w:tr w:rsidR="002822FF" w14:paraId="5F5CA607" w14:textId="77777777" w:rsidTr="00387DC9">
        <w:tc>
          <w:tcPr>
            <w:tcW w:w="535" w:type="dxa"/>
          </w:tcPr>
          <w:p w14:paraId="4BC3EC27" w14:textId="77777777" w:rsidR="00F7117D" w:rsidRDefault="00F7117D" w:rsidP="002822FF">
            <w:pPr>
              <w:spacing w:before="240"/>
              <w:jc w:val="center"/>
            </w:pPr>
          </w:p>
          <w:p w14:paraId="7EAA88C8" w14:textId="1A18FD8E" w:rsidR="002822FF" w:rsidRDefault="002822FF" w:rsidP="002822FF">
            <w:pPr>
              <w:spacing w:before="240"/>
              <w:jc w:val="center"/>
            </w:pPr>
            <w:r>
              <w:t>2.</w:t>
            </w:r>
          </w:p>
        </w:tc>
        <w:tc>
          <w:tcPr>
            <w:tcW w:w="3996" w:type="dxa"/>
          </w:tcPr>
          <w:p w14:paraId="734B2EA9" w14:textId="77777777" w:rsidR="002822FF" w:rsidRDefault="002822FF" w:rsidP="002822FF">
            <w:pPr>
              <w:spacing w:before="240"/>
            </w:pPr>
          </w:p>
          <w:p w14:paraId="7EA1A3E1" w14:textId="77777777" w:rsidR="00F7117D" w:rsidRDefault="00F7117D" w:rsidP="002822FF">
            <w:pPr>
              <w:spacing w:before="240"/>
            </w:pPr>
          </w:p>
          <w:p w14:paraId="6F4E5997" w14:textId="77777777" w:rsidR="00F7117D" w:rsidRDefault="00F7117D" w:rsidP="002822FF">
            <w:pPr>
              <w:spacing w:before="240"/>
            </w:pPr>
          </w:p>
        </w:tc>
        <w:tc>
          <w:tcPr>
            <w:tcW w:w="4485" w:type="dxa"/>
          </w:tcPr>
          <w:p w14:paraId="2BCFD64A" w14:textId="77777777" w:rsidR="002822FF" w:rsidRDefault="002822FF" w:rsidP="002822FF">
            <w:pPr>
              <w:spacing w:before="240"/>
            </w:pPr>
          </w:p>
        </w:tc>
      </w:tr>
      <w:tr w:rsidR="002822FF" w14:paraId="5009DA51" w14:textId="77777777" w:rsidTr="00387DC9">
        <w:tc>
          <w:tcPr>
            <w:tcW w:w="535" w:type="dxa"/>
          </w:tcPr>
          <w:p w14:paraId="64553E5C" w14:textId="77777777" w:rsidR="00F7117D" w:rsidRDefault="00F7117D" w:rsidP="002822FF">
            <w:pPr>
              <w:spacing w:before="240"/>
              <w:jc w:val="center"/>
            </w:pPr>
          </w:p>
          <w:p w14:paraId="005A4FE3" w14:textId="7B3611C9" w:rsidR="002822FF" w:rsidRDefault="002822FF" w:rsidP="002822FF">
            <w:pPr>
              <w:spacing w:before="240"/>
              <w:jc w:val="center"/>
            </w:pPr>
            <w:r>
              <w:t>3.</w:t>
            </w:r>
          </w:p>
        </w:tc>
        <w:tc>
          <w:tcPr>
            <w:tcW w:w="3996" w:type="dxa"/>
          </w:tcPr>
          <w:p w14:paraId="6FA719A0" w14:textId="77777777" w:rsidR="002822FF" w:rsidRDefault="002822FF" w:rsidP="002822FF">
            <w:pPr>
              <w:spacing w:before="240"/>
            </w:pPr>
          </w:p>
          <w:p w14:paraId="21DECB9D" w14:textId="77777777" w:rsidR="00F7117D" w:rsidRDefault="00F7117D" w:rsidP="002822FF">
            <w:pPr>
              <w:spacing w:before="240"/>
            </w:pPr>
          </w:p>
          <w:p w14:paraId="23B755D0" w14:textId="77777777" w:rsidR="00F7117D" w:rsidRDefault="00F7117D" w:rsidP="002822FF">
            <w:pPr>
              <w:spacing w:before="240"/>
            </w:pPr>
          </w:p>
        </w:tc>
        <w:tc>
          <w:tcPr>
            <w:tcW w:w="4485" w:type="dxa"/>
          </w:tcPr>
          <w:p w14:paraId="4B63D5B2" w14:textId="77777777" w:rsidR="002822FF" w:rsidRDefault="002822FF" w:rsidP="002822FF">
            <w:pPr>
              <w:spacing w:before="240"/>
            </w:pPr>
          </w:p>
        </w:tc>
      </w:tr>
    </w:tbl>
    <w:p w14:paraId="000389B0" w14:textId="68C61EFB" w:rsidR="00F7117D" w:rsidRDefault="00F7117D" w:rsidP="002822FF"/>
    <w:p w14:paraId="021F64C1" w14:textId="77777777" w:rsidR="004D3ED5" w:rsidRDefault="004D3ED5" w:rsidP="7D70F42B">
      <w:pPr>
        <w:widowControl/>
        <w:spacing w:after="160" w:line="259" w:lineRule="auto"/>
        <w:rPr>
          <w:b/>
        </w:rPr>
      </w:pPr>
    </w:p>
    <w:p w14:paraId="61FA51F1" w14:textId="77777777" w:rsidR="00BF0441" w:rsidRDefault="00BF0441" w:rsidP="7D70F42B">
      <w:pPr>
        <w:widowControl/>
        <w:spacing w:after="160" w:line="259" w:lineRule="auto"/>
        <w:rPr>
          <w:b/>
        </w:rPr>
      </w:pPr>
    </w:p>
    <w:p w14:paraId="2ECB262B" w14:textId="77777777" w:rsidR="004D3ED5" w:rsidRDefault="004D3ED5" w:rsidP="7D70F42B">
      <w:pPr>
        <w:widowControl/>
        <w:spacing w:after="160" w:line="259" w:lineRule="auto"/>
        <w:rPr>
          <w:b/>
        </w:rPr>
      </w:pPr>
    </w:p>
    <w:p w14:paraId="20E6405A" w14:textId="490A5826" w:rsidR="00387DC9" w:rsidRPr="00387DC9" w:rsidRDefault="00387DC9" w:rsidP="00CB68DC">
      <w:pPr>
        <w:widowControl/>
        <w:spacing w:after="160" w:line="259" w:lineRule="auto"/>
      </w:pPr>
      <w:r w:rsidRPr="7D70F42B">
        <w:rPr>
          <w:b/>
        </w:rPr>
        <w:lastRenderedPageBreak/>
        <w:t xml:space="preserve">My </w:t>
      </w:r>
      <w:r w:rsidR="003A1D04">
        <w:rPr>
          <w:b/>
        </w:rPr>
        <w:t>three</w:t>
      </w:r>
      <w:r w:rsidRPr="7D70F42B">
        <w:rPr>
          <w:b/>
        </w:rPr>
        <w:t xml:space="preserve"> takeaways from review of </w:t>
      </w:r>
      <w:r w:rsidR="003A1D04">
        <w:rPr>
          <w:b/>
        </w:rPr>
        <w:t>l</w:t>
      </w:r>
      <w:r w:rsidRPr="7D70F42B">
        <w:rPr>
          <w:b/>
        </w:rPr>
        <w:t xml:space="preserve">eadership and </w:t>
      </w:r>
      <w:r w:rsidR="003A1D04">
        <w:rPr>
          <w:b/>
        </w:rPr>
        <w:t>l</w:t>
      </w:r>
      <w:r w:rsidRPr="7D70F42B">
        <w:rPr>
          <w:b/>
        </w:rPr>
        <w:t>eadership of self</w:t>
      </w:r>
    </w:p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2875"/>
        <w:gridCol w:w="2880"/>
        <w:gridCol w:w="3240"/>
      </w:tblGrid>
      <w:tr w:rsidR="00387DC9" w14:paraId="33DFD1CB" w14:textId="77777777" w:rsidTr="00CB68DC">
        <w:tc>
          <w:tcPr>
            <w:tcW w:w="2875" w:type="dxa"/>
            <w:shd w:val="clear" w:color="auto" w:fill="D9E2F3" w:themeFill="accent1" w:themeFillTint="33"/>
          </w:tcPr>
          <w:p w14:paraId="22F44908" w14:textId="44CAB89C" w:rsidR="00387DC9" w:rsidRDefault="00387DC9" w:rsidP="00CB68DC">
            <w:r>
              <w:t xml:space="preserve">My key takeaways from the leadership and leadership of </w:t>
            </w:r>
            <w:proofErr w:type="spellStart"/>
            <w:r>
              <w:t>self</w:t>
            </w:r>
            <w:r w:rsidR="001B183A">
              <w:t xml:space="preserve"> </w:t>
            </w:r>
            <w:r>
              <w:t>resources</w:t>
            </w:r>
            <w:proofErr w:type="spellEnd"/>
          </w:p>
        </w:tc>
        <w:tc>
          <w:tcPr>
            <w:tcW w:w="2880" w:type="dxa"/>
            <w:shd w:val="clear" w:color="auto" w:fill="D9E2F3" w:themeFill="accent1" w:themeFillTint="33"/>
          </w:tcPr>
          <w:p w14:paraId="2C940D80" w14:textId="41E73DAD" w:rsidR="00387DC9" w:rsidRDefault="00387DC9" w:rsidP="00387DC9">
            <w:pPr>
              <w:jc w:val="center"/>
            </w:pPr>
            <w:r>
              <w:t>I chose this because …</w:t>
            </w:r>
          </w:p>
        </w:tc>
        <w:tc>
          <w:tcPr>
            <w:tcW w:w="3240" w:type="dxa"/>
            <w:shd w:val="clear" w:color="auto" w:fill="D9E2F3" w:themeFill="accent1" w:themeFillTint="33"/>
          </w:tcPr>
          <w:p w14:paraId="46D6A2C5" w14:textId="07D02207" w:rsidR="00387DC9" w:rsidRDefault="00387DC9" w:rsidP="00387DC9">
            <w:pPr>
              <w:jc w:val="center"/>
            </w:pPr>
            <w:r>
              <w:t>I think it will be useful for me moving forward because …</w:t>
            </w:r>
          </w:p>
        </w:tc>
      </w:tr>
      <w:tr w:rsidR="00387DC9" w14:paraId="31035AB9" w14:textId="77777777" w:rsidTr="00387DC9">
        <w:tc>
          <w:tcPr>
            <w:tcW w:w="2875" w:type="dxa"/>
          </w:tcPr>
          <w:p w14:paraId="76F4AB20" w14:textId="77777777" w:rsidR="00387DC9" w:rsidRDefault="00387DC9" w:rsidP="0059470B">
            <w:pPr>
              <w:spacing w:before="240"/>
              <w:jc w:val="center"/>
            </w:pPr>
          </w:p>
          <w:p w14:paraId="2DFCC85B" w14:textId="77777777" w:rsidR="00387DC9" w:rsidRDefault="00387DC9" w:rsidP="0059470B">
            <w:pPr>
              <w:spacing w:before="240"/>
              <w:jc w:val="center"/>
            </w:pPr>
          </w:p>
          <w:p w14:paraId="43C1ABF8" w14:textId="01F3B46B" w:rsidR="00387DC9" w:rsidRDefault="00387DC9" w:rsidP="0059470B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2C802792" w14:textId="10A27726" w:rsidR="00387DC9" w:rsidRDefault="00387DC9" w:rsidP="0059470B">
            <w:pPr>
              <w:spacing w:before="240"/>
            </w:pPr>
          </w:p>
        </w:tc>
        <w:tc>
          <w:tcPr>
            <w:tcW w:w="3240" w:type="dxa"/>
          </w:tcPr>
          <w:p w14:paraId="4B7AE92D" w14:textId="77777777" w:rsidR="00387DC9" w:rsidRDefault="00387DC9" w:rsidP="0059470B">
            <w:pPr>
              <w:spacing w:before="240"/>
            </w:pPr>
          </w:p>
        </w:tc>
      </w:tr>
      <w:tr w:rsidR="00387DC9" w14:paraId="47105204" w14:textId="77777777" w:rsidTr="00387DC9">
        <w:tc>
          <w:tcPr>
            <w:tcW w:w="2875" w:type="dxa"/>
          </w:tcPr>
          <w:p w14:paraId="539F9103" w14:textId="77777777" w:rsidR="00387DC9" w:rsidRDefault="00387DC9" w:rsidP="0059470B">
            <w:pPr>
              <w:spacing w:before="240"/>
              <w:jc w:val="center"/>
            </w:pPr>
          </w:p>
          <w:p w14:paraId="1012B513" w14:textId="77777777" w:rsidR="00387DC9" w:rsidRDefault="00387DC9" w:rsidP="0059470B">
            <w:pPr>
              <w:spacing w:before="240"/>
              <w:jc w:val="center"/>
            </w:pPr>
          </w:p>
          <w:p w14:paraId="2CD1145A" w14:textId="761111A2" w:rsidR="00387DC9" w:rsidRDefault="00387DC9" w:rsidP="0059470B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68BC49EA" w14:textId="77EF27A6" w:rsidR="00387DC9" w:rsidRDefault="00387DC9" w:rsidP="0059470B">
            <w:pPr>
              <w:spacing w:before="240"/>
            </w:pPr>
          </w:p>
        </w:tc>
        <w:tc>
          <w:tcPr>
            <w:tcW w:w="3240" w:type="dxa"/>
          </w:tcPr>
          <w:p w14:paraId="1A6C86A1" w14:textId="77777777" w:rsidR="00387DC9" w:rsidRDefault="00387DC9" w:rsidP="0059470B">
            <w:pPr>
              <w:spacing w:before="240"/>
            </w:pPr>
          </w:p>
        </w:tc>
      </w:tr>
      <w:tr w:rsidR="00387DC9" w14:paraId="0BAB738C" w14:textId="77777777" w:rsidTr="00387DC9">
        <w:tc>
          <w:tcPr>
            <w:tcW w:w="2875" w:type="dxa"/>
          </w:tcPr>
          <w:p w14:paraId="36000940" w14:textId="77777777" w:rsidR="00387DC9" w:rsidRDefault="00387DC9" w:rsidP="0059470B">
            <w:pPr>
              <w:spacing w:before="240"/>
              <w:jc w:val="center"/>
            </w:pPr>
          </w:p>
          <w:p w14:paraId="6902D509" w14:textId="77777777" w:rsidR="00387DC9" w:rsidRDefault="00387DC9" w:rsidP="0059470B">
            <w:pPr>
              <w:spacing w:before="240"/>
              <w:jc w:val="center"/>
            </w:pPr>
          </w:p>
          <w:p w14:paraId="4FEB3EEA" w14:textId="7AF1DC05" w:rsidR="00387DC9" w:rsidRDefault="00387DC9" w:rsidP="0059470B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5827307A" w14:textId="6C067CB6" w:rsidR="00387DC9" w:rsidRDefault="00387DC9" w:rsidP="0059470B">
            <w:pPr>
              <w:spacing w:before="240"/>
            </w:pPr>
          </w:p>
        </w:tc>
        <w:tc>
          <w:tcPr>
            <w:tcW w:w="3240" w:type="dxa"/>
          </w:tcPr>
          <w:p w14:paraId="727BAE08" w14:textId="77777777" w:rsidR="00387DC9" w:rsidRDefault="00387DC9" w:rsidP="0059470B">
            <w:pPr>
              <w:spacing w:before="240"/>
            </w:pPr>
          </w:p>
        </w:tc>
      </w:tr>
    </w:tbl>
    <w:p w14:paraId="57EF2233" w14:textId="4D315E58" w:rsidR="0059470B" w:rsidRDefault="0059470B" w:rsidP="002822FF">
      <w:r>
        <w:t xml:space="preserve"> </w:t>
      </w:r>
    </w:p>
    <w:p w14:paraId="30143F5E" w14:textId="77777777" w:rsidR="007C2935" w:rsidRPr="002822FF" w:rsidRDefault="007C2935" w:rsidP="002822FF"/>
    <w:p w14:paraId="651F8A0D" w14:textId="77777777" w:rsidR="00387DC9" w:rsidRDefault="00387DC9">
      <w:pPr>
        <w:widowControl/>
        <w:autoSpaceDE/>
        <w:autoSpaceDN/>
        <w:spacing w:after="160" w:line="259" w:lineRule="auto"/>
        <w:outlineLvl w:val="9"/>
        <w:rPr>
          <w:rFonts w:eastAsiaTheme="majorEastAsia"/>
          <w:b/>
          <w:color w:val="548BC9"/>
          <w:sz w:val="27"/>
          <w:szCs w:val="27"/>
        </w:rPr>
      </w:pPr>
      <w:r>
        <w:br w:type="page"/>
      </w:r>
    </w:p>
    <w:p w14:paraId="05A2F28F" w14:textId="0195A675" w:rsidR="002822FF" w:rsidRDefault="007C2935" w:rsidP="007C2935">
      <w:pPr>
        <w:pStyle w:val="Heading2"/>
      </w:pPr>
      <w:r>
        <w:lastRenderedPageBreak/>
        <w:t>Leadership of teams and systems</w:t>
      </w:r>
    </w:p>
    <w:p w14:paraId="1F81C2DE" w14:textId="6DC35C00" w:rsidR="007C2935" w:rsidRDefault="007C2935" w:rsidP="007C2935">
      <w:r>
        <w:t>Watch th</w:t>
      </w:r>
      <w:r w:rsidR="00AF0BC4">
        <w:t>e</w:t>
      </w:r>
      <w:r>
        <w:t xml:space="preserve"> video</w:t>
      </w:r>
      <w:r w:rsidR="00AF0BC4">
        <w:t xml:space="preserve"> in the </w:t>
      </w:r>
      <w:hyperlink r:id="rId15" w:history="1">
        <w:r w:rsidR="00AF0BC4" w:rsidRPr="005E2A7B">
          <w:rPr>
            <w:rStyle w:val="Hyperlink"/>
          </w:rPr>
          <w:t>leadership of teams and systems</w:t>
        </w:r>
        <w:r w:rsidR="00AF0BC4" w:rsidRPr="005E2A7B">
          <w:rPr>
            <w:rStyle w:val="Hyperlink"/>
          </w:rPr>
          <w:t xml:space="preserve"> </w:t>
        </w:r>
        <w:r w:rsidR="00AF0BC4" w:rsidRPr="005E2A7B">
          <w:rPr>
            <w:rStyle w:val="Hyperlink"/>
          </w:rPr>
          <w:t>section</w:t>
        </w:r>
      </w:hyperlink>
      <w:r w:rsidR="00AF0BC4">
        <w:t xml:space="preserve"> (</w:t>
      </w:r>
      <w:hyperlink r:id="rId16" w:history="1">
        <w:r w:rsidR="00CB68DC" w:rsidRPr="00B21676">
          <w:rPr>
            <w:rStyle w:val="Hyperlink"/>
          </w:rPr>
          <w:t>https://scie.org.uk/strengths-based-approaches/leadership/programme/change/your-assessment-four</w:t>
        </w:r>
      </w:hyperlink>
      <w:r w:rsidR="005E2A7B">
        <w:t>)</w:t>
      </w:r>
      <w:r>
        <w:t xml:space="preserve"> and answer the following questions</w:t>
      </w:r>
      <w:r w:rsidR="00FC1EB6">
        <w:t>.</w:t>
      </w:r>
    </w:p>
    <w:p w14:paraId="767C21EA" w14:textId="138144CF" w:rsidR="00387DC9" w:rsidRPr="00CB68DC" w:rsidRDefault="00387DC9" w:rsidP="00387DC9">
      <w:pPr>
        <w:rPr>
          <w:b/>
          <w:bCs w:val="0"/>
          <w:lang w:val="en-GB"/>
        </w:rPr>
      </w:pPr>
      <w:r w:rsidRPr="00CB68DC">
        <w:rPr>
          <w:b/>
          <w:bCs w:val="0"/>
          <w:lang w:val="en-GB"/>
        </w:rPr>
        <w:t>Annie</w:t>
      </w:r>
      <w:r w:rsidR="00D94048" w:rsidRPr="00CB68DC">
        <w:rPr>
          <w:b/>
          <w:bCs w:val="0"/>
          <w:lang w:val="en-GB"/>
        </w:rPr>
        <w:t xml:space="preserve"> Hudson</w:t>
      </w:r>
      <w:r w:rsidRPr="00CB68DC">
        <w:rPr>
          <w:b/>
          <w:bCs w:val="0"/>
          <w:lang w:val="en-GB"/>
        </w:rPr>
        <w:t xml:space="preserve"> identifies that there are </w:t>
      </w:r>
      <w:r w:rsidR="009D554C" w:rsidRPr="00CB68DC">
        <w:rPr>
          <w:b/>
          <w:bCs w:val="0"/>
          <w:lang w:val="en-GB"/>
        </w:rPr>
        <w:t>three</w:t>
      </w:r>
      <w:r w:rsidRPr="00CB68DC">
        <w:rPr>
          <w:b/>
          <w:bCs w:val="0"/>
          <w:lang w:val="en-GB"/>
        </w:rPr>
        <w:t xml:space="preserve"> components of a team, what are they?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387DC9" w14:paraId="27E1B2F7" w14:textId="77777777" w:rsidTr="00880E0F">
        <w:tc>
          <w:tcPr>
            <w:tcW w:w="704" w:type="dxa"/>
          </w:tcPr>
          <w:p w14:paraId="3246DE28" w14:textId="77777777" w:rsidR="00387DC9" w:rsidRDefault="00387DC9" w:rsidP="00880E0F">
            <w:pPr>
              <w:spacing w:before="240"/>
              <w:jc w:val="center"/>
            </w:pPr>
            <w:r>
              <w:t>1.</w:t>
            </w:r>
          </w:p>
        </w:tc>
        <w:tc>
          <w:tcPr>
            <w:tcW w:w="8312" w:type="dxa"/>
          </w:tcPr>
          <w:p w14:paraId="63C56C89" w14:textId="73A073CB" w:rsidR="0056067C" w:rsidRPr="000E6FBC" w:rsidRDefault="0056067C" w:rsidP="0056067C">
            <w:pPr>
              <w:spacing w:before="240"/>
              <w:rPr>
                <w:color w:val="FF0000"/>
              </w:rPr>
            </w:pPr>
          </w:p>
        </w:tc>
      </w:tr>
      <w:tr w:rsidR="00387DC9" w14:paraId="4440796F" w14:textId="77777777" w:rsidTr="00880E0F">
        <w:tc>
          <w:tcPr>
            <w:tcW w:w="704" w:type="dxa"/>
          </w:tcPr>
          <w:p w14:paraId="189B767D" w14:textId="77777777" w:rsidR="00387DC9" w:rsidRDefault="00387DC9" w:rsidP="00880E0F">
            <w:pPr>
              <w:spacing w:before="240"/>
              <w:jc w:val="center"/>
            </w:pPr>
            <w:r>
              <w:t>2.</w:t>
            </w:r>
          </w:p>
        </w:tc>
        <w:tc>
          <w:tcPr>
            <w:tcW w:w="8312" w:type="dxa"/>
          </w:tcPr>
          <w:p w14:paraId="1F1D5B33" w14:textId="6D871C05" w:rsidR="00387DC9" w:rsidRPr="000E6FBC" w:rsidRDefault="00387DC9" w:rsidP="00880E0F">
            <w:pPr>
              <w:spacing w:before="240"/>
              <w:rPr>
                <w:color w:val="FF0000"/>
              </w:rPr>
            </w:pPr>
          </w:p>
        </w:tc>
      </w:tr>
      <w:tr w:rsidR="00387DC9" w14:paraId="19101894" w14:textId="77777777" w:rsidTr="00880E0F">
        <w:tc>
          <w:tcPr>
            <w:tcW w:w="704" w:type="dxa"/>
          </w:tcPr>
          <w:p w14:paraId="787F8338" w14:textId="77777777" w:rsidR="00387DC9" w:rsidRDefault="00387DC9" w:rsidP="00880E0F">
            <w:pPr>
              <w:spacing w:before="240"/>
              <w:jc w:val="center"/>
            </w:pPr>
            <w:r>
              <w:t>3.</w:t>
            </w:r>
          </w:p>
        </w:tc>
        <w:tc>
          <w:tcPr>
            <w:tcW w:w="8312" w:type="dxa"/>
          </w:tcPr>
          <w:p w14:paraId="4ED9EAC3" w14:textId="734ACD98" w:rsidR="00387DC9" w:rsidRPr="000E6FBC" w:rsidRDefault="00387DC9" w:rsidP="00880E0F">
            <w:pPr>
              <w:spacing w:before="240"/>
              <w:rPr>
                <w:color w:val="FF0000"/>
              </w:rPr>
            </w:pPr>
          </w:p>
        </w:tc>
      </w:tr>
    </w:tbl>
    <w:p w14:paraId="16B525D2" w14:textId="77777777" w:rsidR="00387DC9" w:rsidRDefault="00387DC9" w:rsidP="00387DC9">
      <w:pPr>
        <w:rPr>
          <w:lang w:val="en-GB"/>
        </w:rPr>
      </w:pPr>
    </w:p>
    <w:p w14:paraId="4DE850B0" w14:textId="17BE4213" w:rsidR="00F7117D" w:rsidRPr="00CB68DC" w:rsidRDefault="00971AED" w:rsidP="00387DC9">
      <w:pPr>
        <w:rPr>
          <w:b/>
          <w:bCs w:val="0"/>
          <w:lang w:val="en-GB"/>
        </w:rPr>
      </w:pPr>
      <w:r w:rsidRPr="00CB68DC">
        <w:rPr>
          <w:b/>
          <w:bCs w:val="0"/>
          <w:lang w:val="en-GB"/>
        </w:rPr>
        <w:t xml:space="preserve">Using </w:t>
      </w:r>
      <w:r w:rsidR="00F7117D" w:rsidRPr="00CB68DC">
        <w:rPr>
          <w:b/>
          <w:bCs w:val="0"/>
          <w:lang w:val="en-GB"/>
        </w:rPr>
        <w:t>your answers to the above, please complete the following</w:t>
      </w:r>
      <w:r w:rsidRPr="00CB68DC">
        <w:rPr>
          <w:b/>
          <w:bCs w:val="0"/>
          <w:lang w:val="en-GB"/>
        </w:rPr>
        <w:t>.</w:t>
      </w:r>
      <w:r w:rsidR="00F7117D" w:rsidRPr="00CB68DC">
        <w:rPr>
          <w:b/>
          <w:bCs w:val="0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13"/>
        <w:gridCol w:w="2784"/>
        <w:gridCol w:w="2835"/>
        <w:gridCol w:w="2784"/>
      </w:tblGrid>
      <w:tr w:rsidR="00F7117D" w14:paraId="5B71B817" w14:textId="008D7A35" w:rsidTr="00CB68DC">
        <w:tc>
          <w:tcPr>
            <w:tcW w:w="613" w:type="dxa"/>
            <w:shd w:val="clear" w:color="auto" w:fill="D9E2F3" w:themeFill="accent1" w:themeFillTint="33"/>
          </w:tcPr>
          <w:p w14:paraId="69467C9B" w14:textId="0FCDA8A8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784" w:type="dxa"/>
            <w:shd w:val="clear" w:color="auto" w:fill="D9E2F3" w:themeFill="accent1" w:themeFillTint="33"/>
          </w:tcPr>
          <w:p w14:paraId="50272B89" w14:textId="4F122C0F" w:rsidR="00F7117D" w:rsidRDefault="00F7117D" w:rsidP="00CB68DC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The current situation in my team</w:t>
            </w:r>
            <w:r w:rsidR="001B183A">
              <w:rPr>
                <w:lang w:val="en-GB"/>
              </w:rPr>
              <w:t xml:space="preserve"> </w:t>
            </w:r>
            <w:r>
              <w:rPr>
                <w:lang w:val="en-GB"/>
              </w:rPr>
              <w:t>is …</w:t>
            </w:r>
          </w:p>
        </w:tc>
        <w:tc>
          <w:tcPr>
            <w:tcW w:w="2835" w:type="dxa"/>
            <w:shd w:val="clear" w:color="auto" w:fill="D9E2F3" w:themeFill="accent1" w:themeFillTint="33"/>
          </w:tcPr>
          <w:p w14:paraId="09BE0FD3" w14:textId="60DC94F7" w:rsidR="00F7117D" w:rsidRDefault="00F7117D" w:rsidP="00CB68DC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I would</w:t>
            </w:r>
            <w:r w:rsidR="00825455">
              <w:rPr>
                <w:lang w:val="en-GB"/>
              </w:rPr>
              <w:t xml:space="preserve"> like</w:t>
            </w:r>
            <w:r>
              <w:rPr>
                <w:lang w:val="en-GB"/>
              </w:rPr>
              <w:t xml:space="preserve"> it to be like this …</w:t>
            </w:r>
          </w:p>
        </w:tc>
        <w:tc>
          <w:tcPr>
            <w:tcW w:w="2784" w:type="dxa"/>
            <w:shd w:val="clear" w:color="auto" w:fill="D9E2F3" w:themeFill="accent1" w:themeFillTint="33"/>
          </w:tcPr>
          <w:p w14:paraId="4E95FBD3" w14:textId="6D884F79" w:rsidR="00F7117D" w:rsidRDefault="00F7117D" w:rsidP="00CB68DC">
            <w:pPr>
              <w:spacing w:before="240"/>
              <w:rPr>
                <w:lang w:val="en-GB"/>
              </w:rPr>
            </w:pPr>
            <w:r>
              <w:rPr>
                <w:lang w:val="en-GB"/>
              </w:rPr>
              <w:t>To support with this I can ….</w:t>
            </w:r>
          </w:p>
        </w:tc>
      </w:tr>
      <w:tr w:rsidR="00F7117D" w14:paraId="59D4236F" w14:textId="6AEAACCF" w:rsidTr="00F7117D">
        <w:tc>
          <w:tcPr>
            <w:tcW w:w="613" w:type="dxa"/>
          </w:tcPr>
          <w:p w14:paraId="39C6BD26" w14:textId="77777777" w:rsidR="00F7117D" w:rsidRDefault="00F7117D" w:rsidP="00F7117D">
            <w:pPr>
              <w:spacing w:before="240"/>
              <w:jc w:val="center"/>
              <w:rPr>
                <w:lang w:val="en-GB"/>
              </w:rPr>
            </w:pPr>
          </w:p>
          <w:p w14:paraId="34B02B2A" w14:textId="1DCC1823" w:rsidR="00F7117D" w:rsidRDefault="00F7117D" w:rsidP="00F7117D">
            <w:pPr>
              <w:spacing w:before="240"/>
              <w:jc w:val="center"/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</w:tc>
        <w:tc>
          <w:tcPr>
            <w:tcW w:w="2784" w:type="dxa"/>
          </w:tcPr>
          <w:p w14:paraId="5CCA8E9D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  <w:p w14:paraId="3A1C6C27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  <w:p w14:paraId="6574B7CE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835" w:type="dxa"/>
          </w:tcPr>
          <w:p w14:paraId="49BC59F7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784" w:type="dxa"/>
          </w:tcPr>
          <w:p w14:paraId="47F480BA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</w:tr>
      <w:tr w:rsidR="00F7117D" w14:paraId="6740655B" w14:textId="09FB3F68" w:rsidTr="00F7117D">
        <w:tc>
          <w:tcPr>
            <w:tcW w:w="613" w:type="dxa"/>
          </w:tcPr>
          <w:p w14:paraId="499C00AF" w14:textId="77777777" w:rsidR="00F7117D" w:rsidRDefault="00F7117D" w:rsidP="00F7117D">
            <w:pPr>
              <w:spacing w:before="240"/>
              <w:jc w:val="center"/>
              <w:rPr>
                <w:lang w:val="en-GB"/>
              </w:rPr>
            </w:pPr>
          </w:p>
          <w:p w14:paraId="3A6036D6" w14:textId="18532AC2" w:rsidR="00F7117D" w:rsidRDefault="00F7117D" w:rsidP="00F7117D">
            <w:pPr>
              <w:spacing w:before="240"/>
              <w:jc w:val="center"/>
              <w:rPr>
                <w:lang w:val="en-GB"/>
              </w:rPr>
            </w:pPr>
            <w:r>
              <w:rPr>
                <w:lang w:val="en-GB"/>
              </w:rPr>
              <w:t>2.</w:t>
            </w:r>
          </w:p>
        </w:tc>
        <w:tc>
          <w:tcPr>
            <w:tcW w:w="2784" w:type="dxa"/>
          </w:tcPr>
          <w:p w14:paraId="679E30E8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  <w:p w14:paraId="01F9C6FD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  <w:p w14:paraId="18247D98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835" w:type="dxa"/>
          </w:tcPr>
          <w:p w14:paraId="4AF2FF7E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784" w:type="dxa"/>
          </w:tcPr>
          <w:p w14:paraId="06BC3879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</w:tr>
      <w:tr w:rsidR="00F7117D" w14:paraId="2061C48A" w14:textId="7DCF3C91" w:rsidTr="00F7117D">
        <w:tc>
          <w:tcPr>
            <w:tcW w:w="613" w:type="dxa"/>
          </w:tcPr>
          <w:p w14:paraId="3D93D00F" w14:textId="77777777" w:rsidR="00F7117D" w:rsidRDefault="00F7117D" w:rsidP="00F7117D">
            <w:pPr>
              <w:spacing w:before="240"/>
              <w:jc w:val="center"/>
              <w:rPr>
                <w:lang w:val="en-GB"/>
              </w:rPr>
            </w:pPr>
          </w:p>
          <w:p w14:paraId="34DAD61A" w14:textId="00D319DC" w:rsidR="00F7117D" w:rsidRDefault="00F7117D" w:rsidP="00F7117D">
            <w:pPr>
              <w:spacing w:before="240"/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2784" w:type="dxa"/>
          </w:tcPr>
          <w:p w14:paraId="2E5C2389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  <w:p w14:paraId="73E749B2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  <w:p w14:paraId="4A548287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835" w:type="dxa"/>
          </w:tcPr>
          <w:p w14:paraId="27206224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  <w:tc>
          <w:tcPr>
            <w:tcW w:w="2784" w:type="dxa"/>
          </w:tcPr>
          <w:p w14:paraId="125372E0" w14:textId="77777777" w:rsidR="00F7117D" w:rsidRDefault="00F7117D" w:rsidP="00F7117D">
            <w:pPr>
              <w:spacing w:before="240"/>
              <w:rPr>
                <w:lang w:val="en-GB"/>
              </w:rPr>
            </w:pPr>
          </w:p>
        </w:tc>
      </w:tr>
    </w:tbl>
    <w:p w14:paraId="196721EC" w14:textId="77777777" w:rsidR="000E6FBC" w:rsidRDefault="000E6FBC" w:rsidP="00387DC9">
      <w:pPr>
        <w:rPr>
          <w:lang w:val="en-GB"/>
        </w:rPr>
      </w:pPr>
    </w:p>
    <w:p w14:paraId="590A6F0F" w14:textId="77777777" w:rsidR="00BF0441" w:rsidRDefault="00BF0441" w:rsidP="00387DC9">
      <w:pPr>
        <w:rPr>
          <w:lang w:val="en-GB"/>
        </w:rPr>
      </w:pPr>
    </w:p>
    <w:p w14:paraId="55786992" w14:textId="77777777" w:rsidR="00F7117D" w:rsidRDefault="00F7117D" w:rsidP="00387DC9">
      <w:pPr>
        <w:pStyle w:val="Heading3"/>
      </w:pPr>
    </w:p>
    <w:p w14:paraId="68C09521" w14:textId="7609D918" w:rsidR="00387DC9" w:rsidRDefault="00387DC9" w:rsidP="00387DC9">
      <w:pPr>
        <w:pStyle w:val="Heading3"/>
      </w:pPr>
      <w:r>
        <w:t xml:space="preserve">My </w:t>
      </w:r>
      <w:r w:rsidR="00050A4E">
        <w:t>three</w:t>
      </w:r>
      <w:r>
        <w:t xml:space="preserve"> takeaways from review of </w:t>
      </w:r>
      <w:r w:rsidR="00050A4E">
        <w:t>l</w:t>
      </w:r>
      <w:r>
        <w:t>eadership of teams and systems</w:t>
      </w:r>
    </w:p>
    <w:p w14:paraId="3F25F931" w14:textId="77777777" w:rsidR="00387DC9" w:rsidRPr="00387DC9" w:rsidRDefault="00387DC9" w:rsidP="00387DC9"/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2875"/>
        <w:gridCol w:w="2880"/>
        <w:gridCol w:w="3240"/>
      </w:tblGrid>
      <w:tr w:rsidR="00387DC9" w14:paraId="1ABEC3AA" w14:textId="77777777" w:rsidTr="00CB68DC">
        <w:tc>
          <w:tcPr>
            <w:tcW w:w="2875" w:type="dxa"/>
            <w:shd w:val="clear" w:color="auto" w:fill="D9E2F3" w:themeFill="accent1" w:themeFillTint="33"/>
          </w:tcPr>
          <w:p w14:paraId="2ED59D5A" w14:textId="3FA3D4E6" w:rsidR="00387DC9" w:rsidRDefault="00387DC9" w:rsidP="00CB68DC">
            <w:r>
              <w:t xml:space="preserve">My key takeaways from the leadership and leadership of </w:t>
            </w:r>
            <w:bookmarkStart w:id="2" w:name="_Int_sBSOe1Gr"/>
            <w:proofErr w:type="spellStart"/>
            <w:r>
              <w:t>self</w:t>
            </w:r>
            <w:r w:rsidR="00DB0DDA">
              <w:t xml:space="preserve"> </w:t>
            </w:r>
            <w:r>
              <w:t>resources</w:t>
            </w:r>
            <w:bookmarkEnd w:id="2"/>
            <w:proofErr w:type="spellEnd"/>
          </w:p>
        </w:tc>
        <w:tc>
          <w:tcPr>
            <w:tcW w:w="2880" w:type="dxa"/>
            <w:shd w:val="clear" w:color="auto" w:fill="D9E2F3" w:themeFill="accent1" w:themeFillTint="33"/>
          </w:tcPr>
          <w:p w14:paraId="54024349" w14:textId="77777777" w:rsidR="00387DC9" w:rsidRDefault="00387DC9" w:rsidP="00880E0F">
            <w:pPr>
              <w:jc w:val="center"/>
            </w:pPr>
            <w:r>
              <w:t>I chose this because …</w:t>
            </w:r>
          </w:p>
        </w:tc>
        <w:tc>
          <w:tcPr>
            <w:tcW w:w="3240" w:type="dxa"/>
            <w:shd w:val="clear" w:color="auto" w:fill="D9E2F3" w:themeFill="accent1" w:themeFillTint="33"/>
          </w:tcPr>
          <w:p w14:paraId="75DC2D32" w14:textId="77777777" w:rsidR="00387DC9" w:rsidRDefault="00387DC9" w:rsidP="00880E0F">
            <w:pPr>
              <w:jc w:val="center"/>
            </w:pPr>
            <w:r>
              <w:t>I think it will be useful for me moving forward because …</w:t>
            </w:r>
          </w:p>
        </w:tc>
      </w:tr>
      <w:tr w:rsidR="00387DC9" w14:paraId="1F405191" w14:textId="77777777" w:rsidTr="7D70F42B">
        <w:tc>
          <w:tcPr>
            <w:tcW w:w="2875" w:type="dxa"/>
          </w:tcPr>
          <w:p w14:paraId="236504D6" w14:textId="77777777" w:rsidR="00387DC9" w:rsidRDefault="00387DC9" w:rsidP="00880E0F">
            <w:pPr>
              <w:spacing w:before="240"/>
              <w:jc w:val="center"/>
            </w:pPr>
          </w:p>
          <w:p w14:paraId="7577426E" w14:textId="77777777" w:rsidR="00387DC9" w:rsidRDefault="00387DC9" w:rsidP="00880E0F">
            <w:pPr>
              <w:spacing w:before="240"/>
              <w:jc w:val="center"/>
            </w:pPr>
          </w:p>
          <w:p w14:paraId="7B3C7B1B" w14:textId="77777777" w:rsidR="00387DC9" w:rsidRDefault="00387DC9" w:rsidP="00880E0F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5A4BB278" w14:textId="77777777" w:rsidR="00387DC9" w:rsidRDefault="00387DC9" w:rsidP="00880E0F">
            <w:pPr>
              <w:spacing w:before="240"/>
            </w:pPr>
          </w:p>
        </w:tc>
        <w:tc>
          <w:tcPr>
            <w:tcW w:w="3240" w:type="dxa"/>
          </w:tcPr>
          <w:p w14:paraId="250A8295" w14:textId="77777777" w:rsidR="00387DC9" w:rsidRDefault="00387DC9" w:rsidP="00880E0F">
            <w:pPr>
              <w:spacing w:before="240"/>
            </w:pPr>
          </w:p>
        </w:tc>
      </w:tr>
      <w:tr w:rsidR="00387DC9" w14:paraId="0F694F91" w14:textId="77777777" w:rsidTr="7D70F42B">
        <w:tc>
          <w:tcPr>
            <w:tcW w:w="2875" w:type="dxa"/>
          </w:tcPr>
          <w:p w14:paraId="0185ED70" w14:textId="77777777" w:rsidR="00387DC9" w:rsidRDefault="00387DC9" w:rsidP="00880E0F">
            <w:pPr>
              <w:spacing w:before="240"/>
              <w:jc w:val="center"/>
            </w:pPr>
          </w:p>
          <w:p w14:paraId="09F2994A" w14:textId="77777777" w:rsidR="00387DC9" w:rsidRDefault="00387DC9" w:rsidP="00880E0F">
            <w:pPr>
              <w:spacing w:before="240"/>
              <w:jc w:val="center"/>
            </w:pPr>
          </w:p>
          <w:p w14:paraId="3AEF56D2" w14:textId="77777777" w:rsidR="00387DC9" w:rsidRDefault="00387DC9" w:rsidP="00880E0F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0AE27858" w14:textId="77777777" w:rsidR="00387DC9" w:rsidRDefault="00387DC9" w:rsidP="00880E0F">
            <w:pPr>
              <w:spacing w:before="240"/>
            </w:pPr>
          </w:p>
        </w:tc>
        <w:tc>
          <w:tcPr>
            <w:tcW w:w="3240" w:type="dxa"/>
          </w:tcPr>
          <w:p w14:paraId="2D2F6CAF" w14:textId="77777777" w:rsidR="00387DC9" w:rsidRDefault="00387DC9" w:rsidP="00880E0F">
            <w:pPr>
              <w:spacing w:before="240"/>
            </w:pPr>
          </w:p>
        </w:tc>
      </w:tr>
      <w:tr w:rsidR="00387DC9" w14:paraId="6DDD69E7" w14:textId="77777777" w:rsidTr="7D70F42B">
        <w:tc>
          <w:tcPr>
            <w:tcW w:w="2875" w:type="dxa"/>
          </w:tcPr>
          <w:p w14:paraId="561E26EC" w14:textId="77777777" w:rsidR="00387DC9" w:rsidRDefault="00387DC9" w:rsidP="00880E0F">
            <w:pPr>
              <w:spacing w:before="240"/>
              <w:jc w:val="center"/>
            </w:pPr>
          </w:p>
          <w:p w14:paraId="5DC7FCE1" w14:textId="77777777" w:rsidR="00387DC9" w:rsidRDefault="00387DC9" w:rsidP="00880E0F">
            <w:pPr>
              <w:spacing w:before="240"/>
              <w:jc w:val="center"/>
            </w:pPr>
          </w:p>
          <w:p w14:paraId="5C3D3913" w14:textId="77777777" w:rsidR="00387DC9" w:rsidRDefault="00387DC9" w:rsidP="00880E0F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33C378FA" w14:textId="77777777" w:rsidR="00387DC9" w:rsidRDefault="00387DC9" w:rsidP="00880E0F">
            <w:pPr>
              <w:spacing w:before="240"/>
            </w:pPr>
          </w:p>
        </w:tc>
        <w:tc>
          <w:tcPr>
            <w:tcW w:w="3240" w:type="dxa"/>
          </w:tcPr>
          <w:p w14:paraId="6D04D7F3" w14:textId="77777777" w:rsidR="00387DC9" w:rsidRDefault="00387DC9" w:rsidP="00880E0F">
            <w:pPr>
              <w:spacing w:before="240"/>
            </w:pPr>
          </w:p>
        </w:tc>
      </w:tr>
    </w:tbl>
    <w:p w14:paraId="514CF64C" w14:textId="77777777" w:rsidR="007C2935" w:rsidRDefault="007C2935" w:rsidP="007C2935"/>
    <w:p w14:paraId="1291E1F1" w14:textId="77777777" w:rsidR="00387DC9" w:rsidRDefault="00387DC9">
      <w:pPr>
        <w:widowControl/>
        <w:autoSpaceDE/>
        <w:autoSpaceDN/>
        <w:spacing w:after="160" w:line="259" w:lineRule="auto"/>
        <w:outlineLvl w:val="9"/>
        <w:rPr>
          <w:rFonts w:eastAsiaTheme="majorEastAsia"/>
          <w:b/>
        </w:rPr>
      </w:pPr>
      <w:r>
        <w:br w:type="page"/>
      </w:r>
    </w:p>
    <w:p w14:paraId="7982895C" w14:textId="6353F574" w:rsidR="00F7117D" w:rsidRDefault="00A93BB8" w:rsidP="00A93BB8">
      <w:pPr>
        <w:pStyle w:val="Heading2"/>
      </w:pPr>
      <w:r>
        <w:lastRenderedPageBreak/>
        <w:t xml:space="preserve">Leadership of change </w:t>
      </w:r>
    </w:p>
    <w:p w14:paraId="69930BF6" w14:textId="0B2B419E" w:rsidR="00E279E9" w:rsidRDefault="00E279E9" w:rsidP="00E279E9">
      <w:pPr>
        <w:rPr>
          <w:lang w:val="en-GB"/>
        </w:rPr>
      </w:pPr>
      <w:r>
        <w:t xml:space="preserve">Stephan </w:t>
      </w:r>
      <w:proofErr w:type="spellStart"/>
      <w:r>
        <w:t>Liebrecht</w:t>
      </w:r>
      <w:proofErr w:type="spellEnd"/>
      <w:r>
        <w:t xml:space="preserve"> says in his video that </w:t>
      </w:r>
      <w:r>
        <w:rPr>
          <w:lang w:val="en-GB"/>
        </w:rPr>
        <w:t>“</w:t>
      </w:r>
      <w:r w:rsidR="000A1361">
        <w:rPr>
          <w:lang w:val="en-GB"/>
        </w:rPr>
        <w:t>s</w:t>
      </w:r>
      <w:r>
        <w:rPr>
          <w:lang w:val="en-GB"/>
        </w:rPr>
        <w:t>tories are allowing you to transport a really complex set of circumstances with additional and emotional context and so they are really good vehicles to do this”.</w:t>
      </w:r>
    </w:p>
    <w:p w14:paraId="67EFD8B3" w14:textId="1838B411" w:rsidR="00BE51C7" w:rsidRDefault="00BE51C7" w:rsidP="00E279E9">
      <w:r w:rsidRPr="00BE51C7">
        <w:t>Please watch the video and/or read the article</w:t>
      </w:r>
      <w:r w:rsidR="00D13AA3">
        <w:t xml:space="preserve"> in the </w:t>
      </w:r>
      <w:hyperlink r:id="rId17" w:history="1">
        <w:r w:rsidR="00D13AA3" w:rsidRPr="00676E6F">
          <w:rPr>
            <w:rStyle w:val="Hyperlink"/>
          </w:rPr>
          <w:t>leadership of change section</w:t>
        </w:r>
      </w:hyperlink>
      <w:r w:rsidR="00B3515C">
        <w:t xml:space="preserve"> (</w:t>
      </w:r>
      <w:hyperlink r:id="rId18" w:history="1">
        <w:r w:rsidR="00B3515C" w:rsidRPr="00B21676">
          <w:rPr>
            <w:rStyle w:val="Hyperlink"/>
          </w:rPr>
          <w:t>https://scie.org.uk/strengths-based-approaches/leadership/programme/change/your-assessment-four</w:t>
        </w:r>
      </w:hyperlink>
      <w:r w:rsidR="00B3515C">
        <w:t xml:space="preserve">) </w:t>
      </w:r>
      <w:r w:rsidRPr="00BE51C7">
        <w:t>and then answer the following questions</w:t>
      </w:r>
      <w:r w:rsidR="00312A68">
        <w:t>.</w:t>
      </w:r>
      <w:r w:rsidRPr="00BE51C7">
        <w:t xml:space="preserve"> </w:t>
      </w:r>
      <w:r w:rsidR="00312A68" w:rsidRPr="00312A68">
        <w:rPr>
          <w:lang w:val="en-GB"/>
        </w:rPr>
        <w:t xml:space="preserve"> </w:t>
      </w:r>
    </w:p>
    <w:p w14:paraId="2954B1AB" w14:textId="3827BFFE" w:rsidR="00F96F88" w:rsidRPr="00CB68DC" w:rsidRDefault="00F96F88" w:rsidP="00A93BB8">
      <w:pPr>
        <w:rPr>
          <w:b/>
          <w:bCs w:val="0"/>
        </w:rPr>
      </w:pPr>
      <w:r w:rsidRPr="00CB68DC">
        <w:rPr>
          <w:b/>
          <w:bCs w:val="0"/>
        </w:rPr>
        <w:t xml:space="preserve">Ganz says that there </w:t>
      </w:r>
      <w:r w:rsidR="00DB1AC4" w:rsidRPr="00CB68DC">
        <w:rPr>
          <w:b/>
          <w:bCs w:val="0"/>
        </w:rPr>
        <w:t>are</w:t>
      </w:r>
      <w:r w:rsidRPr="00CB68DC">
        <w:rPr>
          <w:b/>
          <w:bCs w:val="0"/>
        </w:rPr>
        <w:t xml:space="preserve"> </w:t>
      </w:r>
      <w:r w:rsidR="00DB1AC4" w:rsidRPr="00CB68DC">
        <w:rPr>
          <w:b/>
          <w:bCs w:val="0"/>
        </w:rPr>
        <w:t xml:space="preserve">three </w:t>
      </w:r>
      <w:r w:rsidRPr="00CB68DC">
        <w:rPr>
          <w:b/>
          <w:bCs w:val="0"/>
        </w:rPr>
        <w:t>ways in which we map the world</w:t>
      </w:r>
      <w:r w:rsidR="00DB1AC4" w:rsidRPr="00CB68DC">
        <w:rPr>
          <w:b/>
          <w:bCs w:val="0"/>
        </w:rPr>
        <w:t>,</w:t>
      </w:r>
      <w:r w:rsidRPr="00CB68DC">
        <w:rPr>
          <w:b/>
          <w:bCs w:val="0"/>
        </w:rPr>
        <w:t xml:space="preserve"> what are they</w:t>
      </w:r>
      <w:r w:rsidR="00DB1AC4" w:rsidRPr="00CB68DC">
        <w:rPr>
          <w:b/>
          <w:bCs w:val="0"/>
        </w:rPr>
        <w:t>,</w:t>
      </w:r>
      <w:r w:rsidR="00EC0718" w:rsidRPr="00CB68DC">
        <w:rPr>
          <w:b/>
          <w:bCs w:val="0"/>
        </w:rPr>
        <w:t xml:space="preserve"> </w:t>
      </w:r>
      <w:r w:rsidRPr="00CB68DC">
        <w:rPr>
          <w:b/>
          <w:bCs w:val="0"/>
        </w:rPr>
        <w:t>which part of the body do they relate to</w:t>
      </w:r>
      <w:r w:rsidR="00DB1AC4" w:rsidRPr="00CB68DC">
        <w:rPr>
          <w:b/>
          <w:bCs w:val="0"/>
        </w:rPr>
        <w:t>,</w:t>
      </w:r>
      <w:r w:rsidR="00EC0718" w:rsidRPr="00CB68DC">
        <w:rPr>
          <w:b/>
          <w:bCs w:val="0"/>
        </w:rPr>
        <w:t xml:space="preserve"> and what does this mean?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0"/>
        <w:gridCol w:w="3034"/>
        <w:gridCol w:w="2752"/>
      </w:tblGrid>
      <w:tr w:rsidR="00EC0718" w14:paraId="28299BA9" w14:textId="3EB8FDEE" w:rsidTr="00CB68DC">
        <w:tc>
          <w:tcPr>
            <w:tcW w:w="3230" w:type="dxa"/>
            <w:shd w:val="clear" w:color="auto" w:fill="D9E2F3" w:themeFill="accent1" w:themeFillTint="33"/>
          </w:tcPr>
          <w:p w14:paraId="7D3171A4" w14:textId="527A047C" w:rsidR="00EC0718" w:rsidRDefault="00EC0718" w:rsidP="00A93BB8">
            <w:r>
              <w:t>We map the world by …</w:t>
            </w:r>
          </w:p>
        </w:tc>
        <w:tc>
          <w:tcPr>
            <w:tcW w:w="3034" w:type="dxa"/>
            <w:shd w:val="clear" w:color="auto" w:fill="D9E2F3" w:themeFill="accent1" w:themeFillTint="33"/>
          </w:tcPr>
          <w:p w14:paraId="6CE1A952" w14:textId="67FD526E" w:rsidR="00EC0718" w:rsidRDefault="00EC0718" w:rsidP="00A93BB8">
            <w:r>
              <w:t xml:space="preserve">this links to our </w:t>
            </w:r>
            <w:r w:rsidR="000A2BDE">
              <w:t>…</w:t>
            </w:r>
          </w:p>
        </w:tc>
        <w:tc>
          <w:tcPr>
            <w:tcW w:w="2752" w:type="dxa"/>
            <w:shd w:val="clear" w:color="auto" w:fill="D9E2F3" w:themeFill="accent1" w:themeFillTint="33"/>
          </w:tcPr>
          <w:p w14:paraId="59F26B93" w14:textId="2CCEDFE2" w:rsidR="00EC0718" w:rsidRDefault="00EC0718" w:rsidP="00A93BB8">
            <w:r>
              <w:t>which means</w:t>
            </w:r>
            <w:r w:rsidR="000A2BDE">
              <w:t xml:space="preserve"> …</w:t>
            </w:r>
          </w:p>
        </w:tc>
      </w:tr>
      <w:tr w:rsidR="00EC0718" w14:paraId="6E6BAC23" w14:textId="4415D79E" w:rsidTr="00EC0718">
        <w:tc>
          <w:tcPr>
            <w:tcW w:w="3230" w:type="dxa"/>
          </w:tcPr>
          <w:p w14:paraId="5F457962" w14:textId="176FA391" w:rsidR="00EC0718" w:rsidRPr="00F96F88" w:rsidRDefault="00EC0718" w:rsidP="00A93BB8">
            <w:pPr>
              <w:rPr>
                <w:color w:val="FF0000"/>
              </w:rPr>
            </w:pPr>
          </w:p>
        </w:tc>
        <w:tc>
          <w:tcPr>
            <w:tcW w:w="3034" w:type="dxa"/>
          </w:tcPr>
          <w:p w14:paraId="074EA063" w14:textId="30E2A993" w:rsidR="00EC0718" w:rsidRPr="00F96F88" w:rsidRDefault="00EC0718" w:rsidP="00A93BB8">
            <w:pPr>
              <w:rPr>
                <w:color w:val="FF0000"/>
              </w:rPr>
            </w:pPr>
          </w:p>
        </w:tc>
        <w:tc>
          <w:tcPr>
            <w:tcW w:w="2752" w:type="dxa"/>
          </w:tcPr>
          <w:p w14:paraId="14FDB3D9" w14:textId="02903337" w:rsidR="0056067C" w:rsidRDefault="0056067C" w:rsidP="00A93BB8">
            <w:pPr>
              <w:rPr>
                <w:color w:val="FF0000"/>
              </w:rPr>
            </w:pPr>
          </w:p>
        </w:tc>
      </w:tr>
      <w:tr w:rsidR="00EC0718" w14:paraId="058BD9DA" w14:textId="63E95170" w:rsidTr="00EC0718">
        <w:tc>
          <w:tcPr>
            <w:tcW w:w="3230" w:type="dxa"/>
          </w:tcPr>
          <w:p w14:paraId="33B7A111" w14:textId="21418E50" w:rsidR="00EC0718" w:rsidRPr="00F96F88" w:rsidRDefault="00EC0718" w:rsidP="00A93BB8">
            <w:pPr>
              <w:rPr>
                <w:color w:val="FF0000"/>
              </w:rPr>
            </w:pPr>
          </w:p>
        </w:tc>
        <w:tc>
          <w:tcPr>
            <w:tcW w:w="3034" w:type="dxa"/>
          </w:tcPr>
          <w:p w14:paraId="26AAE7D0" w14:textId="6AFD61E3" w:rsidR="00EC0718" w:rsidRPr="00F96F88" w:rsidRDefault="00EC0718" w:rsidP="00A93BB8">
            <w:pPr>
              <w:rPr>
                <w:color w:val="FF0000"/>
              </w:rPr>
            </w:pPr>
          </w:p>
        </w:tc>
        <w:tc>
          <w:tcPr>
            <w:tcW w:w="2752" w:type="dxa"/>
          </w:tcPr>
          <w:p w14:paraId="08E62C14" w14:textId="611FCB64" w:rsidR="00EC0718" w:rsidRPr="00F96F88" w:rsidRDefault="00EC0718" w:rsidP="00A93BB8">
            <w:pPr>
              <w:rPr>
                <w:color w:val="FF0000"/>
              </w:rPr>
            </w:pPr>
          </w:p>
        </w:tc>
      </w:tr>
      <w:tr w:rsidR="00EC0718" w14:paraId="1AFF1BFC" w14:textId="0135AE72" w:rsidTr="00EC0718">
        <w:tc>
          <w:tcPr>
            <w:tcW w:w="3230" w:type="dxa"/>
          </w:tcPr>
          <w:p w14:paraId="1B9C44C8" w14:textId="1BCAA62E" w:rsidR="00EC0718" w:rsidRPr="00F96F88" w:rsidRDefault="00EC0718" w:rsidP="00A93BB8">
            <w:pPr>
              <w:rPr>
                <w:color w:val="FF0000"/>
              </w:rPr>
            </w:pPr>
          </w:p>
        </w:tc>
        <w:tc>
          <w:tcPr>
            <w:tcW w:w="3034" w:type="dxa"/>
          </w:tcPr>
          <w:p w14:paraId="55077ACE" w14:textId="4855E6F0" w:rsidR="00EC0718" w:rsidRPr="00F96F88" w:rsidRDefault="00EC0718" w:rsidP="00A93BB8">
            <w:pPr>
              <w:rPr>
                <w:color w:val="FF0000"/>
              </w:rPr>
            </w:pPr>
          </w:p>
        </w:tc>
        <w:tc>
          <w:tcPr>
            <w:tcW w:w="2752" w:type="dxa"/>
          </w:tcPr>
          <w:p w14:paraId="03720137" w14:textId="22894FD1" w:rsidR="00EC0718" w:rsidRDefault="00EC0718" w:rsidP="00A93BB8">
            <w:pPr>
              <w:rPr>
                <w:color w:val="FF0000"/>
              </w:rPr>
            </w:pPr>
          </w:p>
        </w:tc>
      </w:tr>
    </w:tbl>
    <w:p w14:paraId="02D39583" w14:textId="77777777" w:rsidR="00F96F88" w:rsidRDefault="00F96F88" w:rsidP="00A93BB8"/>
    <w:p w14:paraId="5817AD35" w14:textId="73FBCB08" w:rsidR="00EC0718" w:rsidRPr="00CB68DC" w:rsidRDefault="00EC0718" w:rsidP="00EC0718">
      <w:pPr>
        <w:rPr>
          <w:b/>
          <w:bCs w:val="0"/>
        </w:rPr>
      </w:pPr>
      <w:r w:rsidRPr="00CB68DC">
        <w:rPr>
          <w:b/>
          <w:bCs w:val="0"/>
        </w:rPr>
        <w:t xml:space="preserve">Marshall Ganz </w:t>
      </w:r>
      <w:r w:rsidR="02678254" w:rsidRPr="00CB68DC">
        <w:rPr>
          <w:b/>
          <w:bCs w:val="0"/>
        </w:rPr>
        <w:t>says</w:t>
      </w:r>
      <w:r w:rsidR="52D398A9" w:rsidRPr="00CB68DC">
        <w:rPr>
          <w:b/>
          <w:bCs w:val="0"/>
        </w:rPr>
        <w:t>,</w:t>
      </w:r>
      <w:r w:rsidRPr="00CB68DC">
        <w:rPr>
          <w:b/>
          <w:bCs w:val="0"/>
        </w:rPr>
        <w:t xml:space="preserve"> “it </w:t>
      </w:r>
      <w:r w:rsidR="00312A68" w:rsidRPr="00CB68DC">
        <w:rPr>
          <w:b/>
          <w:bCs w:val="0"/>
        </w:rPr>
        <w:t xml:space="preserve">is </w:t>
      </w:r>
      <w:r w:rsidRPr="00CB68DC">
        <w:rPr>
          <w:b/>
          <w:bCs w:val="0"/>
        </w:rPr>
        <w:t>sometimes necessary for Leaders to create anxiety?” – what are your views?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C0718" w14:paraId="04B31B4F" w14:textId="77777777" w:rsidTr="00EC0718">
        <w:tc>
          <w:tcPr>
            <w:tcW w:w="9016" w:type="dxa"/>
          </w:tcPr>
          <w:p w14:paraId="25CCDEC2" w14:textId="77777777" w:rsidR="00EC0718" w:rsidRDefault="00EC0718" w:rsidP="00A93BB8"/>
          <w:p w14:paraId="3E75C921" w14:textId="77777777" w:rsidR="00EC0718" w:rsidRDefault="00EC0718" w:rsidP="00A93BB8"/>
          <w:p w14:paraId="0B128D49" w14:textId="77777777" w:rsidR="00EC0718" w:rsidRDefault="00EC0718" w:rsidP="00A93BB8"/>
          <w:p w14:paraId="6478ADDE" w14:textId="77777777" w:rsidR="00EC0718" w:rsidRDefault="00EC0718" w:rsidP="00A93BB8"/>
        </w:tc>
      </w:tr>
    </w:tbl>
    <w:p w14:paraId="252E2E14" w14:textId="77777777" w:rsidR="00EC0718" w:rsidRDefault="00EC0718" w:rsidP="00A93BB8"/>
    <w:p w14:paraId="22CDC664" w14:textId="77777777" w:rsidR="004F6D66" w:rsidRDefault="004F6D66" w:rsidP="00387DC9">
      <w:pPr>
        <w:pStyle w:val="Heading3"/>
      </w:pPr>
    </w:p>
    <w:p w14:paraId="479979A1" w14:textId="112ADDE3" w:rsidR="004F6D66" w:rsidRDefault="004F6D66">
      <w:pPr>
        <w:widowControl/>
        <w:autoSpaceDE/>
        <w:autoSpaceDN/>
        <w:spacing w:after="160" w:line="259" w:lineRule="auto"/>
        <w:outlineLvl w:val="9"/>
      </w:pPr>
      <w:r>
        <w:br w:type="page"/>
      </w:r>
    </w:p>
    <w:p w14:paraId="18B7AAFA" w14:textId="5E5AF593" w:rsidR="00387DC9" w:rsidRDefault="00387DC9" w:rsidP="00387DC9">
      <w:pPr>
        <w:pStyle w:val="Heading3"/>
      </w:pPr>
      <w:r>
        <w:lastRenderedPageBreak/>
        <w:t xml:space="preserve">My </w:t>
      </w:r>
      <w:r w:rsidR="00025624">
        <w:t>three</w:t>
      </w:r>
      <w:r>
        <w:t xml:space="preserve"> takeaways from review of </w:t>
      </w:r>
      <w:r w:rsidR="00025624">
        <w:t>l</w:t>
      </w:r>
      <w:r w:rsidR="004F6D66">
        <w:t xml:space="preserve">eadership of </w:t>
      </w:r>
      <w:r>
        <w:t>change</w:t>
      </w:r>
    </w:p>
    <w:p w14:paraId="592704A6" w14:textId="77777777" w:rsidR="00387DC9" w:rsidRPr="00387DC9" w:rsidRDefault="00387DC9" w:rsidP="00387DC9"/>
    <w:tbl>
      <w:tblPr>
        <w:tblStyle w:val="TableGrid"/>
        <w:tblW w:w="8995" w:type="dxa"/>
        <w:tblLook w:val="04A0" w:firstRow="1" w:lastRow="0" w:firstColumn="1" w:lastColumn="0" w:noHBand="0" w:noVBand="1"/>
      </w:tblPr>
      <w:tblGrid>
        <w:gridCol w:w="2875"/>
        <w:gridCol w:w="2880"/>
        <w:gridCol w:w="3240"/>
      </w:tblGrid>
      <w:tr w:rsidR="00387DC9" w14:paraId="4BDF37AB" w14:textId="77777777" w:rsidTr="00CB68DC">
        <w:tc>
          <w:tcPr>
            <w:tcW w:w="2875" w:type="dxa"/>
            <w:shd w:val="clear" w:color="auto" w:fill="D9E2F3" w:themeFill="accent1" w:themeFillTint="33"/>
          </w:tcPr>
          <w:p w14:paraId="48EA2740" w14:textId="628BEC94" w:rsidR="00387DC9" w:rsidRDefault="00387DC9" w:rsidP="00CB68DC">
            <w:r>
              <w:t>My key takeaways from the leadership and leadership of self-resources</w:t>
            </w:r>
          </w:p>
        </w:tc>
        <w:tc>
          <w:tcPr>
            <w:tcW w:w="2880" w:type="dxa"/>
            <w:shd w:val="clear" w:color="auto" w:fill="D9E2F3" w:themeFill="accent1" w:themeFillTint="33"/>
          </w:tcPr>
          <w:p w14:paraId="59F09F03" w14:textId="77777777" w:rsidR="00387DC9" w:rsidRDefault="00387DC9" w:rsidP="00880E0F">
            <w:pPr>
              <w:jc w:val="center"/>
            </w:pPr>
            <w:r>
              <w:t>I chose this because …</w:t>
            </w:r>
          </w:p>
        </w:tc>
        <w:tc>
          <w:tcPr>
            <w:tcW w:w="3240" w:type="dxa"/>
            <w:shd w:val="clear" w:color="auto" w:fill="D9E2F3" w:themeFill="accent1" w:themeFillTint="33"/>
          </w:tcPr>
          <w:p w14:paraId="7F110AFB" w14:textId="77777777" w:rsidR="00387DC9" w:rsidRDefault="00387DC9" w:rsidP="00880E0F">
            <w:pPr>
              <w:jc w:val="center"/>
            </w:pPr>
            <w:r>
              <w:t>I think it will be useful for me moving forward because …</w:t>
            </w:r>
          </w:p>
        </w:tc>
      </w:tr>
      <w:tr w:rsidR="00387DC9" w14:paraId="45365901" w14:textId="77777777" w:rsidTr="00880E0F">
        <w:tc>
          <w:tcPr>
            <w:tcW w:w="2875" w:type="dxa"/>
          </w:tcPr>
          <w:p w14:paraId="4D6777F5" w14:textId="77777777" w:rsidR="00387DC9" w:rsidRDefault="00387DC9" w:rsidP="00880E0F">
            <w:pPr>
              <w:spacing w:before="240"/>
              <w:jc w:val="center"/>
            </w:pPr>
          </w:p>
          <w:p w14:paraId="1571CDDE" w14:textId="77777777" w:rsidR="00387DC9" w:rsidRDefault="00387DC9" w:rsidP="00880E0F">
            <w:pPr>
              <w:spacing w:before="240"/>
              <w:jc w:val="center"/>
            </w:pPr>
          </w:p>
          <w:p w14:paraId="49F38BA6" w14:textId="77777777" w:rsidR="00387DC9" w:rsidRDefault="00387DC9" w:rsidP="00880E0F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1F413C85" w14:textId="77777777" w:rsidR="00387DC9" w:rsidRDefault="00387DC9" w:rsidP="00880E0F">
            <w:pPr>
              <w:spacing w:before="240"/>
            </w:pPr>
          </w:p>
        </w:tc>
        <w:tc>
          <w:tcPr>
            <w:tcW w:w="3240" w:type="dxa"/>
          </w:tcPr>
          <w:p w14:paraId="24BB6C4C" w14:textId="77777777" w:rsidR="00387DC9" w:rsidRDefault="00387DC9" w:rsidP="00880E0F">
            <w:pPr>
              <w:spacing w:before="240"/>
            </w:pPr>
          </w:p>
        </w:tc>
      </w:tr>
      <w:tr w:rsidR="00387DC9" w14:paraId="3F785199" w14:textId="77777777" w:rsidTr="00880E0F">
        <w:tc>
          <w:tcPr>
            <w:tcW w:w="2875" w:type="dxa"/>
          </w:tcPr>
          <w:p w14:paraId="51015A72" w14:textId="77777777" w:rsidR="00387DC9" w:rsidRDefault="00387DC9" w:rsidP="00880E0F">
            <w:pPr>
              <w:spacing w:before="240"/>
              <w:jc w:val="center"/>
            </w:pPr>
          </w:p>
          <w:p w14:paraId="3BF7B483" w14:textId="77777777" w:rsidR="00387DC9" w:rsidRDefault="00387DC9" w:rsidP="00880E0F">
            <w:pPr>
              <w:spacing w:before="240"/>
              <w:jc w:val="center"/>
            </w:pPr>
          </w:p>
          <w:p w14:paraId="28D4CB0D" w14:textId="77777777" w:rsidR="00387DC9" w:rsidRDefault="00387DC9" w:rsidP="00880E0F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067E73D0" w14:textId="77777777" w:rsidR="00387DC9" w:rsidRDefault="00387DC9" w:rsidP="00880E0F">
            <w:pPr>
              <w:spacing w:before="240"/>
            </w:pPr>
          </w:p>
        </w:tc>
        <w:tc>
          <w:tcPr>
            <w:tcW w:w="3240" w:type="dxa"/>
          </w:tcPr>
          <w:p w14:paraId="3C2DADFB" w14:textId="77777777" w:rsidR="00387DC9" w:rsidRDefault="00387DC9" w:rsidP="00880E0F">
            <w:pPr>
              <w:spacing w:before="240"/>
            </w:pPr>
          </w:p>
        </w:tc>
      </w:tr>
      <w:tr w:rsidR="00387DC9" w14:paraId="13697C27" w14:textId="77777777" w:rsidTr="00880E0F">
        <w:tc>
          <w:tcPr>
            <w:tcW w:w="2875" w:type="dxa"/>
          </w:tcPr>
          <w:p w14:paraId="05DF2524" w14:textId="77777777" w:rsidR="00387DC9" w:rsidRDefault="00387DC9" w:rsidP="00880E0F">
            <w:pPr>
              <w:spacing w:before="240"/>
              <w:jc w:val="center"/>
            </w:pPr>
          </w:p>
          <w:p w14:paraId="5CA07F4A" w14:textId="77777777" w:rsidR="00387DC9" w:rsidRDefault="00387DC9" w:rsidP="00880E0F">
            <w:pPr>
              <w:spacing w:before="240"/>
              <w:jc w:val="center"/>
            </w:pPr>
          </w:p>
          <w:p w14:paraId="14400FFA" w14:textId="77777777" w:rsidR="00387DC9" w:rsidRDefault="00387DC9" w:rsidP="00880E0F">
            <w:pPr>
              <w:spacing w:before="240"/>
              <w:jc w:val="center"/>
            </w:pPr>
          </w:p>
        </w:tc>
        <w:tc>
          <w:tcPr>
            <w:tcW w:w="2880" w:type="dxa"/>
          </w:tcPr>
          <w:p w14:paraId="78B1B858" w14:textId="77777777" w:rsidR="00387DC9" w:rsidRDefault="00387DC9" w:rsidP="00880E0F">
            <w:pPr>
              <w:spacing w:before="240"/>
            </w:pPr>
          </w:p>
        </w:tc>
        <w:tc>
          <w:tcPr>
            <w:tcW w:w="3240" w:type="dxa"/>
          </w:tcPr>
          <w:p w14:paraId="54F9EF98" w14:textId="77777777" w:rsidR="00387DC9" w:rsidRDefault="00387DC9" w:rsidP="00880E0F">
            <w:pPr>
              <w:spacing w:before="240"/>
            </w:pPr>
          </w:p>
        </w:tc>
      </w:tr>
    </w:tbl>
    <w:p w14:paraId="5A04B6CC" w14:textId="23CD8787" w:rsidR="00964460" w:rsidRDefault="00964460" w:rsidP="007C2935"/>
    <w:p w14:paraId="6FBAF9F3" w14:textId="77777777" w:rsidR="00964460" w:rsidRPr="00964460" w:rsidRDefault="00964460" w:rsidP="00964460"/>
    <w:sectPr w:rsidR="00964460" w:rsidRPr="00964460" w:rsidSect="00964460">
      <w:headerReference w:type="default" r:id="rId19"/>
      <w:footerReference w:type="defaul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A945" w14:textId="77777777" w:rsidR="00266761" w:rsidRDefault="00266761" w:rsidP="00266761">
      <w:pPr>
        <w:spacing w:after="0"/>
      </w:pPr>
      <w:r>
        <w:separator/>
      </w:r>
    </w:p>
  </w:endnote>
  <w:endnote w:type="continuationSeparator" w:id="0">
    <w:p w14:paraId="319B97FD" w14:textId="77777777" w:rsidR="00266761" w:rsidRDefault="00266761" w:rsidP="002667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31A1D" w14:textId="77777777" w:rsidR="00E74852" w:rsidRDefault="00E74852" w:rsidP="00E74852">
    <w:pPr>
      <w:pStyle w:val="Footer"/>
      <w:jc w:val="center"/>
    </w:pPr>
    <w:r w:rsidRPr="00052BCC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6A9B60DC" wp14:editId="129342F9">
              <wp:simplePos x="0" y="0"/>
              <wp:positionH relativeFrom="margin">
                <wp:posOffset>2701290</wp:posOffset>
              </wp:positionH>
              <wp:positionV relativeFrom="page">
                <wp:posOffset>9698355</wp:posOffset>
              </wp:positionV>
              <wp:extent cx="324000" cy="324000"/>
              <wp:effectExtent l="0" t="0" r="19050" b="19050"/>
              <wp:wrapNone/>
              <wp:docPr id="10" name="Freeform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4000" cy="324000"/>
                      </a:xfrm>
                      <a:custGeom>
                        <a:avLst/>
                        <a:gdLst>
                          <a:gd name="T0" fmla="+- 0 10739 10652"/>
                          <a:gd name="T1" fmla="*/ T0 w 512"/>
                          <a:gd name="T2" fmla="+- 0 515 515"/>
                          <a:gd name="T3" fmla="*/ 515 h 512"/>
                          <a:gd name="T4" fmla="+- 0 11076 10652"/>
                          <a:gd name="T5" fmla="*/ T4 w 512"/>
                          <a:gd name="T6" fmla="+- 0 515 515"/>
                          <a:gd name="T7" fmla="*/ 515 h 512"/>
                          <a:gd name="T8" fmla="+- 0 11110 10652"/>
                          <a:gd name="T9" fmla="*/ T8 w 512"/>
                          <a:gd name="T10" fmla="+- 0 522 515"/>
                          <a:gd name="T11" fmla="*/ 522 h 512"/>
                          <a:gd name="T12" fmla="+- 0 11138 10652"/>
                          <a:gd name="T13" fmla="*/ T12 w 512"/>
                          <a:gd name="T14" fmla="+- 0 541 515"/>
                          <a:gd name="T15" fmla="*/ 541 h 512"/>
                          <a:gd name="T16" fmla="+- 0 11157 10652"/>
                          <a:gd name="T17" fmla="*/ T16 w 512"/>
                          <a:gd name="T18" fmla="+- 0 568 515"/>
                          <a:gd name="T19" fmla="*/ 568 h 512"/>
                          <a:gd name="T20" fmla="+- 0 11164 10652"/>
                          <a:gd name="T21" fmla="*/ T20 w 512"/>
                          <a:gd name="T22" fmla="+- 0 602 515"/>
                          <a:gd name="T23" fmla="*/ 602 h 512"/>
                          <a:gd name="T24" fmla="+- 0 11164 10652"/>
                          <a:gd name="T25" fmla="*/ T24 w 512"/>
                          <a:gd name="T26" fmla="+- 0 940 515"/>
                          <a:gd name="T27" fmla="*/ 940 h 512"/>
                          <a:gd name="T28" fmla="+- 0 11157 10652"/>
                          <a:gd name="T29" fmla="*/ T28 w 512"/>
                          <a:gd name="T30" fmla="+- 0 974 515"/>
                          <a:gd name="T31" fmla="*/ 974 h 512"/>
                          <a:gd name="T32" fmla="+- 0 11138 10652"/>
                          <a:gd name="T33" fmla="*/ T32 w 512"/>
                          <a:gd name="T34" fmla="+- 0 1001 515"/>
                          <a:gd name="T35" fmla="*/ 1001 h 512"/>
                          <a:gd name="T36" fmla="+- 0 11110 10652"/>
                          <a:gd name="T37" fmla="*/ T36 w 512"/>
                          <a:gd name="T38" fmla="+- 0 1020 515"/>
                          <a:gd name="T39" fmla="*/ 1020 h 512"/>
                          <a:gd name="T40" fmla="+- 0 11076 10652"/>
                          <a:gd name="T41" fmla="*/ T40 w 512"/>
                          <a:gd name="T42" fmla="+- 0 1027 515"/>
                          <a:gd name="T43" fmla="*/ 1027 h 512"/>
                          <a:gd name="T44" fmla="+- 0 10652 10652"/>
                          <a:gd name="T45" fmla="*/ T44 w 512"/>
                          <a:gd name="T46" fmla="+- 0 1027 515"/>
                          <a:gd name="T47" fmla="*/ 1027 h 512"/>
                          <a:gd name="T48" fmla="+- 0 10652 10652"/>
                          <a:gd name="T49" fmla="*/ T48 w 512"/>
                          <a:gd name="T50" fmla="+- 0 602 515"/>
                          <a:gd name="T51" fmla="*/ 602 h 512"/>
                          <a:gd name="T52" fmla="+- 0 10659 10652"/>
                          <a:gd name="T53" fmla="*/ T52 w 512"/>
                          <a:gd name="T54" fmla="+- 0 568 515"/>
                          <a:gd name="T55" fmla="*/ 568 h 512"/>
                          <a:gd name="T56" fmla="+- 0 10677 10652"/>
                          <a:gd name="T57" fmla="*/ T56 w 512"/>
                          <a:gd name="T58" fmla="+- 0 541 515"/>
                          <a:gd name="T59" fmla="*/ 541 h 512"/>
                          <a:gd name="T60" fmla="+- 0 10705 10652"/>
                          <a:gd name="T61" fmla="*/ T60 w 512"/>
                          <a:gd name="T62" fmla="+- 0 522 515"/>
                          <a:gd name="T63" fmla="*/ 522 h 512"/>
                          <a:gd name="T64" fmla="+- 0 10739 10652"/>
                          <a:gd name="T65" fmla="*/ T64 w 512"/>
                          <a:gd name="T66" fmla="+- 0 515 515"/>
                          <a:gd name="T67" fmla="*/ 515 h 51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</a:cxnLst>
                        <a:rect l="0" t="0" r="r" b="b"/>
                        <a:pathLst>
                          <a:path w="512" h="512">
                            <a:moveTo>
                              <a:pt x="87" y="0"/>
                            </a:moveTo>
                            <a:lnTo>
                              <a:pt x="424" y="0"/>
                            </a:lnTo>
                            <a:lnTo>
                              <a:pt x="458" y="7"/>
                            </a:lnTo>
                            <a:lnTo>
                              <a:pt x="486" y="26"/>
                            </a:lnTo>
                            <a:lnTo>
                              <a:pt x="505" y="53"/>
                            </a:lnTo>
                            <a:lnTo>
                              <a:pt x="512" y="87"/>
                            </a:lnTo>
                            <a:lnTo>
                              <a:pt x="512" y="425"/>
                            </a:lnTo>
                            <a:lnTo>
                              <a:pt x="505" y="459"/>
                            </a:lnTo>
                            <a:lnTo>
                              <a:pt x="486" y="486"/>
                            </a:lnTo>
                            <a:lnTo>
                              <a:pt x="458" y="505"/>
                            </a:lnTo>
                            <a:lnTo>
                              <a:pt x="424" y="512"/>
                            </a:lnTo>
                            <a:lnTo>
                              <a:pt x="0" y="512"/>
                            </a:lnTo>
                            <a:lnTo>
                              <a:pt x="0" y="87"/>
                            </a:lnTo>
                            <a:lnTo>
                              <a:pt x="7" y="53"/>
                            </a:lnTo>
                            <a:lnTo>
                              <a:pt x="25" y="26"/>
                            </a:lnTo>
                            <a:lnTo>
                              <a:pt x="53" y="7"/>
                            </a:lnTo>
                            <a:lnTo>
                              <a:pt x="87" y="0"/>
                            </a:lnTo>
                            <a:close/>
                          </a:path>
                        </a:pathLst>
                      </a:custGeom>
                      <a:noFill/>
                      <a:ln w="6350">
                        <a:solidFill>
                          <a:srgbClr val="548BC9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5CD7EF" id="Freeform 9" o:spid="_x0000_s1026" style="position:absolute;margin-left:212.7pt;margin-top:763.65pt;width:25.5pt;height:25.5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512,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" o:allowincell="f" path="m87,l424,r34,7l486,26r19,27l512,87r,338l505,459r-19,27l458,505r-34,7l,512,,87,7,53,25,26,53,7,87,xe" filled="f" strokecolor="#548bc9" strokeweight=".5pt">
              <v:path arrowok="t" o:connecttype="custom" o:connectlocs="55055,325898;268313,325898;289828,330328;307547,342352;319570,359438;324000,380953;324000,594844;319570,616359;307547,633445;289828,645469;268313,649898;0,649898;0,380953;4430,359438;15820,342352;33539,330328;55055,325898" o:connectangles="0,0,0,0,0,0,0,0,0,0,0,0,0,0,0,0,0"/>
              <w10:wrap anchorx="margin" anchory="page"/>
            </v:shape>
          </w:pict>
        </mc:Fallback>
      </mc:AlternateContent>
    </w:r>
    <w:r w:rsidRPr="007612F0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C18B5B" wp14:editId="660BF7B3">
              <wp:simplePos x="0" y="0"/>
              <wp:positionH relativeFrom="page">
                <wp:posOffset>1063256</wp:posOffset>
              </wp:positionH>
              <wp:positionV relativeFrom="page">
                <wp:posOffset>10005237</wp:posOffset>
              </wp:positionV>
              <wp:extent cx="324000" cy="3240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000" cy="32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5DF451" w14:textId="77777777" w:rsidR="00E74852" w:rsidRDefault="00E74852" w:rsidP="00E74852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C18B5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83.7pt;margin-top:787.8pt;width:25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" filled="f" stroked="f">
              <v:textbox inset="0,0,0,0">
                <w:txbxContent>
                  <w:p w14:paraId="0E5DF451" w14:textId="77777777" w:rsidR="00E74852" w:rsidRDefault="00E74852" w:rsidP="00E74852">
                    <w:pPr>
                      <w:spacing w:after="0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7612F0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42A7F77" wp14:editId="1D68F896">
              <wp:simplePos x="0" y="0"/>
              <wp:positionH relativeFrom="page">
                <wp:posOffset>914400</wp:posOffset>
              </wp:positionH>
              <wp:positionV relativeFrom="page">
                <wp:posOffset>9852660</wp:posOffset>
              </wp:positionV>
              <wp:extent cx="324000" cy="324000"/>
              <wp:effectExtent l="0" t="0" r="6350" b="635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4000" cy="32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E1C197" w14:textId="77777777" w:rsidR="00E74852" w:rsidRDefault="00E74852" w:rsidP="00E74852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2A7F77" id="Text Box 8" o:spid="_x0000_s1027" type="#_x0000_t202" style="position:absolute;left:0;text-align:left;margin-left:1in;margin-top:775.8pt;width:25.5pt;height:25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" filled="f" stroked="f">
              <v:textbox inset="0,0,0,0">
                <w:txbxContent>
                  <w:p w14:paraId="53E1C197" w14:textId="77777777" w:rsidR="00E74852" w:rsidRDefault="00E74852" w:rsidP="00E74852">
                    <w:pPr>
                      <w:spacing w:after="0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3385703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5A9D9649" w14:textId="77777777" w:rsidR="00E74852" w:rsidRDefault="00E74852" w:rsidP="00E74852">
    <w:pPr>
      <w:pStyle w:val="Footer"/>
      <w:tabs>
        <w:tab w:val="left" w:pos="1853"/>
        <w:tab w:val="left" w:pos="6943"/>
      </w:tabs>
    </w:pPr>
    <w:r>
      <w:tab/>
    </w:r>
    <w:r>
      <w:tab/>
    </w:r>
  </w:p>
  <w:p w14:paraId="45F383B7" w14:textId="77777777" w:rsidR="00E74852" w:rsidRDefault="00E748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D36AD" w14:textId="77777777" w:rsidR="00266761" w:rsidRDefault="00266761" w:rsidP="00266761">
      <w:pPr>
        <w:spacing w:after="0"/>
      </w:pPr>
      <w:r>
        <w:separator/>
      </w:r>
    </w:p>
  </w:footnote>
  <w:footnote w:type="continuationSeparator" w:id="0">
    <w:p w14:paraId="68360FD5" w14:textId="77777777" w:rsidR="00266761" w:rsidRDefault="00266761" w:rsidP="0026676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7F7F7F" w:themeColor="text1" w:themeTint="80"/>
      </w:rPr>
      <w:alias w:val="Title"/>
      <w:tag w:val=""/>
      <w:id w:val="1116400235"/>
      <w:placeholder>
        <w:docPart w:val="656B9ABFCB504F8DAD306F119CEDF974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16EAA4F6" w14:textId="2A2461BC" w:rsidR="00266761" w:rsidRDefault="00265BDC" w:rsidP="00266761">
        <w:pPr>
          <w:pStyle w:val="Header"/>
          <w:jc w:val="right"/>
          <w:rPr>
            <w:color w:val="7F7F7F" w:themeColor="text1" w:themeTint="80"/>
          </w:rPr>
        </w:pPr>
        <w:r w:rsidRPr="00265BDC">
          <w:rPr>
            <w:color w:val="7F7F7F" w:themeColor="text1" w:themeTint="80"/>
          </w:rPr>
          <w:t>Strengths-based Leadership (</w:t>
        </w:r>
        <w:r w:rsidR="001C3C21">
          <w:rPr>
            <w:color w:val="7F7F7F" w:themeColor="text1" w:themeTint="80"/>
          </w:rPr>
          <w:t>t</w:t>
        </w:r>
        <w:r w:rsidRPr="00265BDC">
          <w:rPr>
            <w:color w:val="7F7F7F" w:themeColor="text1" w:themeTint="80"/>
          </w:rPr>
          <w:t>ask 4)</w:t>
        </w:r>
        <w:r>
          <w:rPr>
            <w:color w:val="7F7F7F" w:themeColor="text1" w:themeTint="80"/>
          </w:rPr>
          <w:t>: reflection log</w:t>
        </w:r>
      </w:p>
    </w:sdtContent>
  </w:sdt>
  <w:p w14:paraId="42C7248B" w14:textId="77777777" w:rsidR="00266761" w:rsidRDefault="00266761" w:rsidP="00266761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CD1C4A8" wp14:editId="46724AE8">
          <wp:simplePos x="0" y="0"/>
          <wp:positionH relativeFrom="margin">
            <wp:posOffset>-308226</wp:posOffset>
          </wp:positionH>
          <wp:positionV relativeFrom="paragraph">
            <wp:posOffset>-408940</wp:posOffset>
          </wp:positionV>
          <wp:extent cx="1562986" cy="41940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986" cy="419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11266B" w14:textId="77777777" w:rsidR="00266761" w:rsidRDefault="0026676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BSOe1Gr" int2:invalidationBookmarkName="" int2:hashCode="uxMIKWOSLcU+qo" int2:id="DMXhhWi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40E2D"/>
    <w:multiLevelType w:val="hybridMultilevel"/>
    <w:tmpl w:val="7CA2CDE4"/>
    <w:lvl w:ilvl="0" w:tplc="5B985076">
      <w:start w:val="1"/>
      <w:numFmt w:val="bullet"/>
      <w:pStyle w:val="Bullet-level1"/>
      <w:lvlText w:val=""/>
      <w:lvlJc w:val="left"/>
      <w:pPr>
        <w:ind w:left="284" w:hanging="284"/>
      </w:pPr>
      <w:rPr>
        <w:rFonts w:ascii="Symbol" w:hAnsi="Symbol" w:hint="default"/>
        <w:color w:val="4472C4" w:themeColor="accen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B7552E"/>
    <w:multiLevelType w:val="hybridMultilevel"/>
    <w:tmpl w:val="10F848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B5EBE"/>
    <w:multiLevelType w:val="hybridMultilevel"/>
    <w:tmpl w:val="BA62EC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425450">
    <w:abstractNumId w:val="0"/>
  </w:num>
  <w:num w:numId="2" w16cid:durableId="836269045">
    <w:abstractNumId w:val="2"/>
  </w:num>
  <w:num w:numId="3" w16cid:durableId="205110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8CB"/>
    <w:rsid w:val="00025624"/>
    <w:rsid w:val="00040C98"/>
    <w:rsid w:val="00050A4E"/>
    <w:rsid w:val="0006342F"/>
    <w:rsid w:val="00063814"/>
    <w:rsid w:val="000A1361"/>
    <w:rsid w:val="000A2BDE"/>
    <w:rsid w:val="000D350B"/>
    <w:rsid w:val="000E6FBC"/>
    <w:rsid w:val="00142E07"/>
    <w:rsid w:val="00153826"/>
    <w:rsid w:val="00155051"/>
    <w:rsid w:val="001A3210"/>
    <w:rsid w:val="001B183A"/>
    <w:rsid w:val="001C3C21"/>
    <w:rsid w:val="0026126E"/>
    <w:rsid w:val="00265BDC"/>
    <w:rsid w:val="00266761"/>
    <w:rsid w:val="002822FF"/>
    <w:rsid w:val="00295ADC"/>
    <w:rsid w:val="002D739F"/>
    <w:rsid w:val="002D7CD1"/>
    <w:rsid w:val="002F5DA2"/>
    <w:rsid w:val="00312A68"/>
    <w:rsid w:val="00387DC9"/>
    <w:rsid w:val="003924F2"/>
    <w:rsid w:val="003A1D04"/>
    <w:rsid w:val="003B596F"/>
    <w:rsid w:val="003F330B"/>
    <w:rsid w:val="004A2473"/>
    <w:rsid w:val="004C5859"/>
    <w:rsid w:val="004D3ED5"/>
    <w:rsid w:val="004F6D66"/>
    <w:rsid w:val="005238CB"/>
    <w:rsid w:val="00524357"/>
    <w:rsid w:val="0052517A"/>
    <w:rsid w:val="00542E18"/>
    <w:rsid w:val="0056067C"/>
    <w:rsid w:val="00574F75"/>
    <w:rsid w:val="0059470B"/>
    <w:rsid w:val="005A1E43"/>
    <w:rsid w:val="005B2075"/>
    <w:rsid w:val="005E2A7B"/>
    <w:rsid w:val="0061245B"/>
    <w:rsid w:val="0063572F"/>
    <w:rsid w:val="00676E6F"/>
    <w:rsid w:val="006C4D3E"/>
    <w:rsid w:val="006E4A25"/>
    <w:rsid w:val="007003AD"/>
    <w:rsid w:val="00705CBB"/>
    <w:rsid w:val="00732605"/>
    <w:rsid w:val="007658A3"/>
    <w:rsid w:val="007977DE"/>
    <w:rsid w:val="007A7159"/>
    <w:rsid w:val="007C2935"/>
    <w:rsid w:val="00825455"/>
    <w:rsid w:val="00833CA7"/>
    <w:rsid w:val="00844747"/>
    <w:rsid w:val="00863B9A"/>
    <w:rsid w:val="008C6F94"/>
    <w:rsid w:val="00935B70"/>
    <w:rsid w:val="00964460"/>
    <w:rsid w:val="00971AED"/>
    <w:rsid w:val="00975A8C"/>
    <w:rsid w:val="00984567"/>
    <w:rsid w:val="009A3255"/>
    <w:rsid w:val="009B7087"/>
    <w:rsid w:val="009D554C"/>
    <w:rsid w:val="00A93BB8"/>
    <w:rsid w:val="00A94A3A"/>
    <w:rsid w:val="00AA68C2"/>
    <w:rsid w:val="00AB02FC"/>
    <w:rsid w:val="00AE6055"/>
    <w:rsid w:val="00AF0BC4"/>
    <w:rsid w:val="00B30C43"/>
    <w:rsid w:val="00B3515C"/>
    <w:rsid w:val="00BA1C2C"/>
    <w:rsid w:val="00BD7077"/>
    <w:rsid w:val="00BD70DA"/>
    <w:rsid w:val="00BE2410"/>
    <w:rsid w:val="00BE51C7"/>
    <w:rsid w:val="00BF0441"/>
    <w:rsid w:val="00C004E6"/>
    <w:rsid w:val="00C11943"/>
    <w:rsid w:val="00C358C9"/>
    <w:rsid w:val="00CB68DC"/>
    <w:rsid w:val="00CD6F2B"/>
    <w:rsid w:val="00D13AA3"/>
    <w:rsid w:val="00D43D8F"/>
    <w:rsid w:val="00D94048"/>
    <w:rsid w:val="00DB0DDA"/>
    <w:rsid w:val="00DB1AC4"/>
    <w:rsid w:val="00E279E9"/>
    <w:rsid w:val="00E43564"/>
    <w:rsid w:val="00E50A1B"/>
    <w:rsid w:val="00E74852"/>
    <w:rsid w:val="00EB5565"/>
    <w:rsid w:val="00EC0718"/>
    <w:rsid w:val="00EF4D17"/>
    <w:rsid w:val="00F17432"/>
    <w:rsid w:val="00F65B57"/>
    <w:rsid w:val="00F7117D"/>
    <w:rsid w:val="00F82629"/>
    <w:rsid w:val="00F96F88"/>
    <w:rsid w:val="00F974F7"/>
    <w:rsid w:val="00FB506F"/>
    <w:rsid w:val="00FC1EB6"/>
    <w:rsid w:val="02678254"/>
    <w:rsid w:val="078F5A89"/>
    <w:rsid w:val="0A5506DA"/>
    <w:rsid w:val="294637A7"/>
    <w:rsid w:val="2CB5082C"/>
    <w:rsid w:val="41D0137B"/>
    <w:rsid w:val="4D55622B"/>
    <w:rsid w:val="52D398A9"/>
    <w:rsid w:val="5587C942"/>
    <w:rsid w:val="69EC5C03"/>
    <w:rsid w:val="69F7B93F"/>
    <w:rsid w:val="6CF7B9E2"/>
    <w:rsid w:val="6E2195D2"/>
    <w:rsid w:val="700E1259"/>
    <w:rsid w:val="7374382F"/>
    <w:rsid w:val="7D70F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0C00"/>
  <w15:chartTrackingRefBased/>
  <w15:docId w15:val="{DB3F3291-F59B-458C-8914-10DF90748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B57"/>
    <w:pPr>
      <w:widowControl w:val="0"/>
      <w:autoSpaceDE w:val="0"/>
      <w:autoSpaceDN w:val="0"/>
      <w:spacing w:after="240" w:line="240" w:lineRule="auto"/>
      <w:outlineLvl w:val="0"/>
    </w:pPr>
    <w:rPr>
      <w:rFonts w:eastAsia="Arial" w:cs="Arial"/>
      <w:bCs/>
      <w:szCs w:val="24"/>
      <w:lang w:val="en-US"/>
    </w:rPr>
  </w:style>
  <w:style w:type="paragraph" w:styleId="Heading1">
    <w:name w:val="heading 1"/>
    <w:basedOn w:val="Normal"/>
    <w:link w:val="Heading1Char"/>
    <w:uiPriority w:val="9"/>
    <w:qFormat/>
    <w:rsid w:val="009A3255"/>
    <w:rPr>
      <w:b/>
      <w:bCs w:val="0"/>
      <w:color w:val="548BC9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0A1B"/>
    <w:pPr>
      <w:keepNext/>
      <w:keepLines/>
      <w:spacing w:before="60" w:after="140" w:line="310" w:lineRule="exact"/>
      <w:outlineLvl w:val="1"/>
    </w:pPr>
    <w:rPr>
      <w:rFonts w:eastAsiaTheme="majorEastAsia"/>
      <w:b/>
      <w:color w:val="548BC9"/>
      <w:sz w:val="27"/>
      <w:szCs w:val="27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43564"/>
    <w:pPr>
      <w:keepNext/>
      <w:keepLines/>
      <w:spacing w:before="60" w:after="60" w:line="280" w:lineRule="exact"/>
      <w:outlineLvl w:val="2"/>
    </w:pPr>
    <w:rPr>
      <w:rFonts w:eastAsiaTheme="majorEastAsi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255"/>
    <w:rPr>
      <w:rFonts w:eastAsia="Arial" w:cs="Arial"/>
      <w:b/>
      <w:bCs/>
      <w:color w:val="548BC9"/>
      <w:sz w:val="40"/>
      <w:szCs w:val="40"/>
      <w:lang w:val="en-US"/>
    </w:rPr>
  </w:style>
  <w:style w:type="paragraph" w:customStyle="1" w:styleId="Bullet-level1">
    <w:name w:val="Bullet - level 1"/>
    <w:basedOn w:val="Normal"/>
    <w:link w:val="Bullet-level1Char"/>
    <w:qFormat/>
    <w:rsid w:val="00F17432"/>
    <w:pPr>
      <w:widowControl/>
      <w:numPr>
        <w:numId w:val="1"/>
      </w:numPr>
      <w:tabs>
        <w:tab w:val="left" w:pos="851"/>
      </w:tabs>
      <w:autoSpaceDE/>
      <w:autoSpaceDN/>
      <w:spacing w:after="180" w:line="290" w:lineRule="exact"/>
      <w:outlineLvl w:val="9"/>
    </w:pPr>
    <w:rPr>
      <w:rFonts w:eastAsiaTheme="minorHAnsi"/>
      <w:lang w:val="en-GB"/>
    </w:rPr>
  </w:style>
  <w:style w:type="character" w:customStyle="1" w:styleId="Bullet-level1Char">
    <w:name w:val="Bullet - level 1 Char"/>
    <w:basedOn w:val="DefaultParagraphFont"/>
    <w:link w:val="Bullet-level1"/>
    <w:rsid w:val="00F17432"/>
    <w:rPr>
      <w:rFonts w:cs="Arial"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50A1B"/>
    <w:rPr>
      <w:rFonts w:eastAsiaTheme="majorEastAsia" w:cs="Arial"/>
      <w:b/>
      <w:bCs/>
      <w:color w:val="548BC9"/>
      <w:sz w:val="27"/>
      <w:szCs w:val="27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E43564"/>
    <w:rPr>
      <w:rFonts w:eastAsiaTheme="majorEastAsia" w:cs="Arial"/>
      <w:b/>
      <w:bCs/>
      <w:szCs w:val="2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3924F2"/>
    <w:pPr>
      <w:spacing w:before="200" w:after="16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24F2"/>
    <w:rPr>
      <w:rFonts w:eastAsia="Arial" w:cs="Arial"/>
      <w:bCs/>
      <w:i/>
      <w:iCs/>
      <w:color w:val="404040" w:themeColor="text1" w:themeTint="BF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822F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2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22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22FF"/>
    <w:rPr>
      <w:rFonts w:eastAsia="Arial" w:cs="Arial"/>
      <w:bCs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F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FF"/>
    <w:rPr>
      <w:rFonts w:eastAsia="Arial" w:cs="Arial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282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C293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A715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7CD1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2D7CD1"/>
    <w:pPr>
      <w:widowControl/>
      <w:autoSpaceDE/>
      <w:autoSpaceDN/>
      <w:spacing w:before="100" w:beforeAutospacing="1" w:after="100" w:afterAutospacing="1"/>
      <w:outlineLvl w:val="9"/>
    </w:pPr>
    <w:rPr>
      <w:rFonts w:ascii="Times New Roman" w:eastAsia="Times New Roman" w:hAnsi="Times New Roman" w:cs="Times New Roman"/>
      <w:bCs w:val="0"/>
      <w:lang w:val="en-GB" w:eastAsia="en-GB"/>
    </w:rPr>
  </w:style>
  <w:style w:type="character" w:customStyle="1" w:styleId="normaltextrun">
    <w:name w:val="normaltextrun"/>
    <w:basedOn w:val="DefaultParagraphFont"/>
    <w:rsid w:val="002D7CD1"/>
  </w:style>
  <w:style w:type="character" w:customStyle="1" w:styleId="eop">
    <w:name w:val="eop"/>
    <w:basedOn w:val="DefaultParagraphFont"/>
    <w:rsid w:val="002D7CD1"/>
  </w:style>
  <w:style w:type="paragraph" w:styleId="Revision">
    <w:name w:val="Revision"/>
    <w:hidden/>
    <w:uiPriority w:val="99"/>
    <w:semiHidden/>
    <w:rsid w:val="00FB506F"/>
    <w:pPr>
      <w:spacing w:after="0" w:line="240" w:lineRule="auto"/>
    </w:pPr>
    <w:rPr>
      <w:rFonts w:eastAsia="Arial" w:cs="Arial"/>
      <w:bCs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6676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66761"/>
    <w:rPr>
      <w:rFonts w:eastAsia="Arial" w:cs="Arial"/>
      <w:bCs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676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66761"/>
    <w:rPr>
      <w:rFonts w:eastAsia="Arial" w:cs="Arial"/>
      <w:bCs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1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2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cie.org.uk/strengths-based-approaches/leadership/programme/change/your-assessment-four" TargetMode="External"/><Relationship Id="rId18" Type="http://schemas.openxmlformats.org/officeDocument/2006/relationships/hyperlink" Target="https://scie.org.uk/strengths-based-approaches/leadership/programme/change/your-assessment-four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file:////Users/paul/WORK/03.%20ONGOING/1266-D1S%20CALVERTS%20SCIE%20WORD%20TEMPLATES/BUILD/FILES%20IN/INDESIGN/scie-logo-wob.png" TargetMode="External"/><Relationship Id="rId17" Type="http://schemas.openxmlformats.org/officeDocument/2006/relationships/hyperlink" Target="https://scie.org.uk/strengths-based-approaches/leadership/programme/change/your-assessment-fou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cie.org.uk/strengths-based-approaches/leadership/programme/change/your-assessment-four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20/10/relationships/intelligence" Target="intelligence2.xml"/><Relationship Id="rId5" Type="http://schemas.openxmlformats.org/officeDocument/2006/relationships/numbering" Target="numbering.xml"/><Relationship Id="rId15" Type="http://schemas.openxmlformats.org/officeDocument/2006/relationships/hyperlink" Target="https://scie.org.uk/strengths-based-approaches/leadership/programme/change/your-assessment-fou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cie.org.uk/strengths-based-approaches/leadership/programme/change/your-assessment-four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SCIE%20TEMPLATES\Gener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56B9ABFCB504F8DAD306F119CEDF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CCCCE-B356-4370-B6B5-D05FDC795B6E}"/>
      </w:docPartPr>
      <w:docPartBody>
        <w:p w:rsidR="0035564C" w:rsidRDefault="00AF4574" w:rsidP="00AF4574">
          <w:pPr>
            <w:pStyle w:val="656B9ABFCB504F8DAD306F119CEDF974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574"/>
    <w:rsid w:val="0035564C"/>
    <w:rsid w:val="00AF4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56B9ABFCB504F8DAD306F119CEDF974">
    <w:name w:val="656B9ABFCB504F8DAD306F119CEDF974"/>
    <w:rsid w:val="00AF45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D3021CAF1FA4D9D83FDEA3657D341" ma:contentTypeVersion="7" ma:contentTypeDescription="Create a new document." ma:contentTypeScope="" ma:versionID="78e5e31fa7f11dde35786405a4c262e2">
  <xsd:schema xmlns:xsd="http://www.w3.org/2001/XMLSchema" xmlns:xs="http://www.w3.org/2001/XMLSchema" xmlns:p="http://schemas.microsoft.com/office/2006/metadata/properties" xmlns:ns2="5e64a5c9-df98-4e2c-8168-a74b42922ef4" xmlns:ns3="a3806c93-1970-4978-8b0b-4cf927070daa" targetNamespace="http://schemas.microsoft.com/office/2006/metadata/properties" ma:root="true" ma:fieldsID="22243c86c4f1053384021008735337d6" ns2:_="" ns3:_="">
    <xsd:import namespace="5e64a5c9-df98-4e2c-8168-a74b42922ef4"/>
    <xsd:import namespace="a3806c93-1970-4978-8b0b-4cf927070d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4a5c9-df98-4e2c-8168-a74b42922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806c93-1970-4978-8b0b-4cf927070da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54753B-5C72-445E-AEA1-C34217A134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67387AE-8ED4-4BB3-86AB-1E3338D82B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907CCC-6626-4FEA-B0BB-213134204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64a5c9-df98-4e2c-8168-a74b42922ef4"/>
    <ds:schemaRef ds:uri="a3806c93-1970-4978-8b0b-4cf927070d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D760A2-0060-46EA-A3D1-577C145764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</Template>
  <TotalTime>0</TotalTime>
  <Pages>7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Strengths-based Leadership (Task 4): reflection log</vt:lpstr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Strengths-based Leadership (Task 4): reflection log</dc:title>
  <dc:subject/>
  <dc:creator>Carmen Colomina (SCIE)</dc:creator>
  <cp:keywords/>
  <dc:description/>
  <cp:lastModifiedBy>Annie Simmons (SCIE)</cp:lastModifiedBy>
  <cp:revision>17</cp:revision>
  <dcterms:created xsi:type="dcterms:W3CDTF">2023-11-13T10:53:00Z</dcterms:created>
  <dcterms:modified xsi:type="dcterms:W3CDTF">2023-11-14T12:21:00Z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0x010100AAAD3021CAF1FA4D9D83FDEA3657D341</vt:lpwstr>
  </property>
</Properties>
</file>